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6CFCC" w14:textId="4CF4564C" w:rsidR="007310FD" w:rsidRPr="00FE00D2" w:rsidRDefault="007310FD" w:rsidP="00FE00D2">
      <w:pPr>
        <w:rPr>
          <w:rFonts w:ascii="Lato" w:hAnsi="Lato" w:cs="Arial"/>
          <w:color w:val="343433"/>
          <w:szCs w:val="24"/>
        </w:rPr>
      </w:pPr>
      <w:bookmarkStart w:id="0" w:name="_GoBack"/>
      <w:bookmarkEnd w:id="0"/>
    </w:p>
    <w:tbl>
      <w:tblPr>
        <w:tblW w:w="10598" w:type="dxa"/>
        <w:tblInd w:w="7092" w:type="dxa"/>
        <w:tblLayout w:type="fixed"/>
        <w:tblLook w:val="0000" w:firstRow="0" w:lastRow="0" w:firstColumn="0" w:lastColumn="0" w:noHBand="0" w:noVBand="0"/>
      </w:tblPr>
      <w:tblGrid>
        <w:gridCol w:w="10598"/>
      </w:tblGrid>
      <w:tr w:rsidR="00602892" w:rsidRPr="00FE00D2" w14:paraId="02BB8C70" w14:textId="77777777" w:rsidTr="6F22276F">
        <w:tc>
          <w:tcPr>
            <w:tcW w:w="10598" w:type="dxa"/>
          </w:tcPr>
          <w:p w14:paraId="47BF5CAB" w14:textId="5B9C26E4" w:rsidR="00602892" w:rsidRPr="00FE00D2" w:rsidRDefault="37DE4F0F" w:rsidP="6F22276F">
            <w:pPr>
              <w:tabs>
                <w:tab w:val="left" w:pos="176"/>
                <w:tab w:val="left" w:pos="1451"/>
                <w:tab w:val="left" w:pos="1989"/>
                <w:tab w:val="left" w:pos="6521"/>
                <w:tab w:val="left" w:pos="7938"/>
              </w:tabs>
              <w:rPr>
                <w:rFonts w:ascii="Lato" w:hAnsi="Lato" w:cs="Arial"/>
                <w:color w:val="343433"/>
              </w:rPr>
            </w:pPr>
            <w:r w:rsidRPr="6F22276F">
              <w:rPr>
                <w:rFonts w:ascii="Lato" w:hAnsi="Lato" w:cs="Arial"/>
                <w:color w:val="343433"/>
              </w:rPr>
              <w:t>Date:</w:t>
            </w:r>
            <w:bookmarkStart w:id="1" w:name="date"/>
            <w:bookmarkEnd w:id="1"/>
            <w:r w:rsidR="433FE60B" w:rsidRPr="6F22276F">
              <w:rPr>
                <w:rFonts w:ascii="Lato" w:hAnsi="Lato" w:cs="Arial"/>
                <w:color w:val="343433"/>
              </w:rPr>
              <w:t xml:space="preserve"> </w:t>
            </w:r>
            <w:r w:rsidR="00A51657">
              <w:rPr>
                <w:rFonts w:ascii="Lato" w:hAnsi="Lato" w:cs="Arial"/>
                <w:color w:val="343433"/>
              </w:rPr>
              <w:t>August</w:t>
            </w:r>
            <w:r w:rsidR="7F2DDF69" w:rsidRPr="6F22276F">
              <w:rPr>
                <w:rFonts w:ascii="Lato" w:hAnsi="Lato" w:cs="Arial"/>
                <w:color w:val="343433"/>
              </w:rPr>
              <w:t xml:space="preserve"> </w:t>
            </w:r>
            <w:r w:rsidR="49936F01" w:rsidRPr="6F22276F">
              <w:rPr>
                <w:rFonts w:ascii="Lato" w:hAnsi="Lato" w:cs="Arial"/>
                <w:color w:val="343433"/>
              </w:rPr>
              <w:t>2021</w:t>
            </w:r>
          </w:p>
          <w:p w14:paraId="11A504F3" w14:textId="298B2AA1" w:rsidR="00602892" w:rsidRPr="00FE00D2" w:rsidRDefault="00602892" w:rsidP="00FE00D2">
            <w:pPr>
              <w:tabs>
                <w:tab w:val="left" w:pos="176"/>
                <w:tab w:val="left" w:pos="1451"/>
                <w:tab w:val="left" w:pos="1989"/>
                <w:tab w:val="left" w:pos="6521"/>
                <w:tab w:val="left" w:pos="7938"/>
              </w:tabs>
              <w:rPr>
                <w:rFonts w:ascii="Lato" w:hAnsi="Lato" w:cs="Arial"/>
                <w:color w:val="343433"/>
                <w:szCs w:val="24"/>
              </w:rPr>
            </w:pPr>
          </w:p>
        </w:tc>
      </w:tr>
    </w:tbl>
    <w:p w14:paraId="1B51110A" w14:textId="37ABBCF2" w:rsidR="008868A2" w:rsidRPr="00CD0B29" w:rsidRDefault="00673C23" w:rsidP="00FE00D2">
      <w:pPr>
        <w:spacing w:line="259" w:lineRule="auto"/>
        <w:rPr>
          <w:rFonts w:ascii="Arial" w:eastAsiaTheme="minorHAnsi" w:hAnsi="Arial" w:cs="Arial"/>
          <w:b/>
          <w:bCs/>
          <w:sz w:val="28"/>
          <w:szCs w:val="28"/>
        </w:rPr>
      </w:pPr>
      <w:r w:rsidRPr="00CD0B29">
        <w:rPr>
          <w:rFonts w:ascii="Arial" w:eastAsiaTheme="minorHAnsi" w:hAnsi="Arial" w:cs="Arial"/>
          <w:b/>
          <w:bCs/>
          <w:sz w:val="28"/>
          <w:szCs w:val="28"/>
        </w:rPr>
        <w:t>Returning to schools and colleges safely in September 2021</w:t>
      </w:r>
      <w:r w:rsidR="00A80B56" w:rsidRPr="00CD0B29">
        <w:rPr>
          <w:rFonts w:ascii="Arial" w:eastAsiaTheme="minorHAnsi" w:hAnsi="Arial" w:cs="Arial"/>
          <w:b/>
          <w:bCs/>
          <w:sz w:val="28"/>
          <w:szCs w:val="28"/>
        </w:rPr>
        <w:t xml:space="preserve"> </w:t>
      </w:r>
    </w:p>
    <w:p w14:paraId="05D0C3CA" w14:textId="37993C46" w:rsidR="00BF194C" w:rsidRPr="00FE00D2" w:rsidRDefault="00BF194C" w:rsidP="00FE00D2">
      <w:pPr>
        <w:spacing w:line="259" w:lineRule="auto"/>
        <w:rPr>
          <w:szCs w:val="24"/>
        </w:rPr>
      </w:pPr>
    </w:p>
    <w:p w14:paraId="0CAA272B" w14:textId="43F32928" w:rsidR="0026012E" w:rsidRPr="00FE00D2" w:rsidRDefault="0026012E" w:rsidP="00FE00D2">
      <w:pPr>
        <w:spacing w:line="259" w:lineRule="auto"/>
        <w:rPr>
          <w:rFonts w:ascii="Arial" w:hAnsi="Arial" w:cs="Arial"/>
          <w:szCs w:val="24"/>
        </w:rPr>
      </w:pPr>
      <w:r w:rsidRPr="00FE00D2">
        <w:rPr>
          <w:rFonts w:ascii="Arial" w:hAnsi="Arial" w:cs="Arial"/>
          <w:szCs w:val="24"/>
        </w:rPr>
        <w:t xml:space="preserve">Dear </w:t>
      </w:r>
      <w:r w:rsidR="00A80B56" w:rsidRPr="00FE00D2">
        <w:rPr>
          <w:rFonts w:ascii="Arial" w:hAnsi="Arial" w:cs="Arial"/>
          <w:szCs w:val="24"/>
        </w:rPr>
        <w:t>parents</w:t>
      </w:r>
      <w:r w:rsidR="006B4EB0">
        <w:rPr>
          <w:rFonts w:ascii="Arial" w:hAnsi="Arial" w:cs="Arial"/>
          <w:szCs w:val="24"/>
        </w:rPr>
        <w:t xml:space="preserve"> and</w:t>
      </w:r>
      <w:r w:rsidR="00310E20">
        <w:rPr>
          <w:rFonts w:ascii="Arial" w:hAnsi="Arial" w:cs="Arial"/>
          <w:szCs w:val="24"/>
        </w:rPr>
        <w:t xml:space="preserve"> </w:t>
      </w:r>
      <w:r w:rsidR="00A80B56" w:rsidRPr="00FE00D2">
        <w:rPr>
          <w:rFonts w:ascii="Arial" w:hAnsi="Arial" w:cs="Arial"/>
          <w:szCs w:val="24"/>
        </w:rPr>
        <w:t>carers,</w:t>
      </w:r>
      <w:r w:rsidRPr="00FE00D2">
        <w:rPr>
          <w:rFonts w:ascii="Arial" w:hAnsi="Arial" w:cs="Arial"/>
          <w:szCs w:val="24"/>
        </w:rPr>
        <w:t xml:space="preserve"> </w:t>
      </w:r>
    </w:p>
    <w:p w14:paraId="63C52B3C" w14:textId="17A7D6F9" w:rsidR="0026012E" w:rsidRPr="00FE00D2" w:rsidRDefault="0026012E" w:rsidP="00FE00D2">
      <w:pPr>
        <w:spacing w:line="259" w:lineRule="auto"/>
        <w:rPr>
          <w:rFonts w:ascii="Arial" w:hAnsi="Arial" w:cs="Arial"/>
          <w:szCs w:val="24"/>
        </w:rPr>
      </w:pPr>
    </w:p>
    <w:p w14:paraId="741D63D0" w14:textId="53667FDD" w:rsidR="00FC1137" w:rsidRDefault="7F2DDF69" w:rsidP="38B2F343">
      <w:pPr>
        <w:spacing w:line="259" w:lineRule="auto"/>
        <w:rPr>
          <w:rFonts w:ascii="Arial" w:hAnsi="Arial" w:cs="Arial"/>
        </w:rPr>
      </w:pPr>
      <w:r w:rsidRPr="6F22276F">
        <w:rPr>
          <w:rFonts w:ascii="Arial" w:hAnsi="Arial" w:cs="Arial"/>
        </w:rPr>
        <w:t xml:space="preserve">As you prepare for the start of the new term, you may have questions or concerns about how </w:t>
      </w:r>
      <w:r w:rsidR="4C063E13" w:rsidRPr="6F22276F">
        <w:rPr>
          <w:rFonts w:ascii="Arial" w:hAnsi="Arial" w:cs="Arial"/>
        </w:rPr>
        <w:t xml:space="preserve">the risks </w:t>
      </w:r>
      <w:r w:rsidR="0505FBAC" w:rsidRPr="6F22276F">
        <w:rPr>
          <w:rFonts w:ascii="Arial" w:hAnsi="Arial" w:cs="Arial"/>
        </w:rPr>
        <w:t>of</w:t>
      </w:r>
      <w:r w:rsidR="4C063E13" w:rsidRPr="6F22276F">
        <w:rPr>
          <w:rFonts w:ascii="Arial" w:hAnsi="Arial" w:cs="Arial"/>
        </w:rPr>
        <w:t xml:space="preserve"> </w:t>
      </w:r>
      <w:r w:rsidRPr="6F22276F">
        <w:rPr>
          <w:rFonts w:ascii="Arial" w:hAnsi="Arial" w:cs="Arial"/>
        </w:rPr>
        <w:t xml:space="preserve">Covid-19 </w:t>
      </w:r>
      <w:r w:rsidR="64AA2502" w:rsidRPr="6F22276F">
        <w:rPr>
          <w:rFonts w:ascii="Arial" w:hAnsi="Arial" w:cs="Arial"/>
        </w:rPr>
        <w:t xml:space="preserve">will be </w:t>
      </w:r>
      <w:r w:rsidR="4C063E13" w:rsidRPr="6F22276F">
        <w:rPr>
          <w:rFonts w:ascii="Arial" w:hAnsi="Arial" w:cs="Arial"/>
        </w:rPr>
        <w:t>minimised</w:t>
      </w:r>
      <w:r w:rsidRPr="6F22276F">
        <w:rPr>
          <w:rFonts w:ascii="Arial" w:hAnsi="Arial" w:cs="Arial"/>
        </w:rPr>
        <w:t xml:space="preserve"> </w:t>
      </w:r>
      <w:r w:rsidR="5D63D5F5" w:rsidRPr="6F22276F">
        <w:rPr>
          <w:rFonts w:ascii="Arial" w:hAnsi="Arial" w:cs="Arial"/>
        </w:rPr>
        <w:t>in education</w:t>
      </w:r>
      <w:r w:rsidR="6E3739CB" w:rsidRPr="6F22276F">
        <w:rPr>
          <w:rFonts w:ascii="Arial" w:hAnsi="Arial" w:cs="Arial"/>
        </w:rPr>
        <w:t>al</w:t>
      </w:r>
      <w:r w:rsidR="5D63D5F5" w:rsidRPr="6F22276F">
        <w:rPr>
          <w:rFonts w:ascii="Arial" w:hAnsi="Arial" w:cs="Arial"/>
        </w:rPr>
        <w:t xml:space="preserve"> settings </w:t>
      </w:r>
      <w:r w:rsidRPr="6F22276F">
        <w:rPr>
          <w:rFonts w:ascii="Arial" w:hAnsi="Arial" w:cs="Arial"/>
        </w:rPr>
        <w:t xml:space="preserve">and the measures </w:t>
      </w:r>
      <w:r w:rsidR="6A9128E0" w:rsidRPr="6F22276F">
        <w:rPr>
          <w:rFonts w:ascii="Arial" w:hAnsi="Arial" w:cs="Arial"/>
        </w:rPr>
        <w:t>we</w:t>
      </w:r>
      <w:r w:rsidRPr="6F22276F">
        <w:rPr>
          <w:rFonts w:ascii="Arial" w:hAnsi="Arial" w:cs="Arial"/>
        </w:rPr>
        <w:t xml:space="preserve"> can </w:t>
      </w:r>
      <w:r w:rsidR="14C245F5" w:rsidRPr="6F22276F">
        <w:rPr>
          <w:rFonts w:ascii="Arial" w:hAnsi="Arial" w:cs="Arial"/>
        </w:rPr>
        <w:t xml:space="preserve">all </w:t>
      </w:r>
      <w:r w:rsidRPr="6F22276F">
        <w:rPr>
          <w:rFonts w:ascii="Arial" w:hAnsi="Arial" w:cs="Arial"/>
        </w:rPr>
        <w:t>continue to take to help keep yourself, your child and everyone safe</w:t>
      </w:r>
      <w:r w:rsidR="072612DB" w:rsidRPr="6F22276F">
        <w:rPr>
          <w:rFonts w:ascii="Arial" w:hAnsi="Arial" w:cs="Arial"/>
        </w:rPr>
        <w:t xml:space="preserve">r while Covid-19 continues to </w:t>
      </w:r>
      <w:r w:rsidR="00CB079B">
        <w:rPr>
          <w:rFonts w:ascii="Arial" w:hAnsi="Arial" w:cs="Arial"/>
        </w:rPr>
        <w:t>circulate</w:t>
      </w:r>
      <w:r w:rsidRPr="6F22276F">
        <w:rPr>
          <w:rFonts w:ascii="Arial" w:hAnsi="Arial" w:cs="Arial"/>
        </w:rPr>
        <w:t xml:space="preserve">. </w:t>
      </w:r>
    </w:p>
    <w:p w14:paraId="3167DFC8" w14:textId="7900C29C" w:rsidR="00C003FE" w:rsidRDefault="00C003FE" w:rsidP="00FE00D2">
      <w:pPr>
        <w:spacing w:line="259" w:lineRule="auto"/>
        <w:rPr>
          <w:rFonts w:ascii="Arial" w:hAnsi="Arial" w:cs="Arial"/>
          <w:szCs w:val="24"/>
        </w:rPr>
      </w:pPr>
    </w:p>
    <w:p w14:paraId="2D36DB66" w14:textId="5F491403" w:rsidR="00C003FE" w:rsidRDefault="03C536DF" w:rsidP="38B2F343">
      <w:pPr>
        <w:spacing w:line="259" w:lineRule="auto"/>
        <w:rPr>
          <w:rFonts w:ascii="Arial" w:hAnsi="Arial" w:cs="Arial"/>
        </w:rPr>
      </w:pPr>
      <w:r w:rsidRPr="6F22276F">
        <w:rPr>
          <w:rFonts w:ascii="Arial" w:hAnsi="Arial" w:cs="Arial"/>
        </w:rPr>
        <w:t xml:space="preserve">This letter sets out </w:t>
      </w:r>
      <w:r w:rsidR="1E329C71" w:rsidRPr="6F22276F">
        <w:rPr>
          <w:rFonts w:ascii="Arial" w:hAnsi="Arial" w:cs="Arial"/>
        </w:rPr>
        <w:t xml:space="preserve">the national guidance on </w:t>
      </w:r>
      <w:r w:rsidR="1DB9E7D1" w:rsidRPr="6F22276F">
        <w:rPr>
          <w:rFonts w:ascii="Arial" w:hAnsi="Arial" w:cs="Arial"/>
        </w:rPr>
        <w:t>what</w:t>
      </w:r>
      <w:r w:rsidR="00503232">
        <w:rPr>
          <w:rFonts w:ascii="Arial" w:hAnsi="Arial" w:cs="Arial"/>
        </w:rPr>
        <w:t xml:space="preserve"> ha</w:t>
      </w:r>
      <w:r w:rsidR="1DB9E7D1" w:rsidRPr="6F22276F">
        <w:rPr>
          <w:rFonts w:ascii="Arial" w:hAnsi="Arial" w:cs="Arial"/>
        </w:rPr>
        <w:t xml:space="preserve">s changed </w:t>
      </w:r>
      <w:r w:rsidR="7A1CD254" w:rsidRPr="6F22276F">
        <w:rPr>
          <w:rFonts w:ascii="Arial" w:hAnsi="Arial" w:cs="Arial"/>
        </w:rPr>
        <w:t xml:space="preserve">since </w:t>
      </w:r>
      <w:r w:rsidR="586C0C4F" w:rsidRPr="6F22276F">
        <w:rPr>
          <w:rFonts w:ascii="Arial" w:hAnsi="Arial" w:cs="Arial"/>
        </w:rPr>
        <w:t>July 2021</w:t>
      </w:r>
      <w:r w:rsidR="292904C8" w:rsidRPr="6F22276F">
        <w:rPr>
          <w:rFonts w:ascii="Arial" w:hAnsi="Arial" w:cs="Arial"/>
        </w:rPr>
        <w:t xml:space="preserve"> and </w:t>
      </w:r>
      <w:r w:rsidR="7A1CD254" w:rsidRPr="6F22276F">
        <w:rPr>
          <w:rFonts w:ascii="Arial" w:hAnsi="Arial" w:cs="Arial"/>
        </w:rPr>
        <w:t xml:space="preserve">testing arrangements </w:t>
      </w:r>
      <w:r w:rsidR="1E329C71" w:rsidRPr="6F22276F">
        <w:rPr>
          <w:rFonts w:ascii="Arial" w:hAnsi="Arial" w:cs="Arial"/>
        </w:rPr>
        <w:t xml:space="preserve">for </w:t>
      </w:r>
      <w:r w:rsidR="20E03B0A" w:rsidRPr="6F22276F">
        <w:rPr>
          <w:rFonts w:ascii="Arial" w:hAnsi="Arial" w:cs="Arial"/>
        </w:rPr>
        <w:t>all secondary aged pupils as the new term starts</w:t>
      </w:r>
      <w:r w:rsidR="039C78C8" w:rsidRPr="6F22276F">
        <w:rPr>
          <w:rFonts w:ascii="Arial" w:hAnsi="Arial" w:cs="Arial"/>
        </w:rPr>
        <w:t>. It also describes</w:t>
      </w:r>
      <w:r w:rsidR="1E329C71" w:rsidRPr="6F22276F">
        <w:rPr>
          <w:rFonts w:ascii="Arial" w:hAnsi="Arial" w:cs="Arial"/>
        </w:rPr>
        <w:t xml:space="preserve"> </w:t>
      </w:r>
      <w:r w:rsidRPr="6F22276F">
        <w:rPr>
          <w:rFonts w:ascii="Arial" w:hAnsi="Arial" w:cs="Arial"/>
        </w:rPr>
        <w:t>how South Gloucestershire Council</w:t>
      </w:r>
      <w:r w:rsidR="0530B72A" w:rsidRPr="6F22276F">
        <w:rPr>
          <w:rFonts w:ascii="Arial" w:hAnsi="Arial" w:cs="Arial"/>
        </w:rPr>
        <w:t>’s Education and Public Health teams</w:t>
      </w:r>
      <w:r w:rsidRPr="6F22276F">
        <w:rPr>
          <w:rFonts w:ascii="Arial" w:hAnsi="Arial" w:cs="Arial"/>
        </w:rPr>
        <w:t xml:space="preserve"> are </w:t>
      </w:r>
      <w:r w:rsidR="171BBBB8" w:rsidRPr="6F22276F">
        <w:rPr>
          <w:rFonts w:ascii="Arial" w:hAnsi="Arial" w:cs="Arial"/>
        </w:rPr>
        <w:t xml:space="preserve">working with </w:t>
      </w:r>
      <w:r w:rsidR="0566E140" w:rsidRPr="6F22276F">
        <w:rPr>
          <w:rFonts w:ascii="Arial" w:hAnsi="Arial" w:cs="Arial"/>
        </w:rPr>
        <w:t xml:space="preserve">all educational </w:t>
      </w:r>
      <w:r w:rsidR="171BBBB8" w:rsidRPr="6F22276F">
        <w:rPr>
          <w:rFonts w:ascii="Arial" w:hAnsi="Arial" w:cs="Arial"/>
        </w:rPr>
        <w:t xml:space="preserve">settings to </w:t>
      </w:r>
      <w:r w:rsidRPr="6F22276F">
        <w:rPr>
          <w:rFonts w:ascii="Arial" w:hAnsi="Arial" w:cs="Arial"/>
        </w:rPr>
        <w:t>support you</w:t>
      </w:r>
      <w:r w:rsidR="1E329C71" w:rsidRPr="6F22276F">
        <w:rPr>
          <w:rFonts w:ascii="Arial" w:hAnsi="Arial" w:cs="Arial"/>
        </w:rPr>
        <w:t xml:space="preserve"> and </w:t>
      </w:r>
      <w:r w:rsidRPr="6F22276F">
        <w:rPr>
          <w:rFonts w:ascii="Arial" w:hAnsi="Arial" w:cs="Arial"/>
        </w:rPr>
        <w:t>your child</w:t>
      </w:r>
      <w:r w:rsidR="1E329C71" w:rsidRPr="6F22276F">
        <w:rPr>
          <w:rFonts w:ascii="Arial" w:hAnsi="Arial" w:cs="Arial"/>
        </w:rPr>
        <w:t>, a</w:t>
      </w:r>
      <w:r w:rsidR="1477FFD7" w:rsidRPr="6F22276F">
        <w:rPr>
          <w:rFonts w:ascii="Arial" w:hAnsi="Arial" w:cs="Arial"/>
        </w:rPr>
        <w:t>s well as</w:t>
      </w:r>
      <w:r w:rsidR="1E329C71" w:rsidRPr="6F22276F">
        <w:rPr>
          <w:rFonts w:ascii="Arial" w:hAnsi="Arial" w:cs="Arial"/>
        </w:rPr>
        <w:t xml:space="preserve"> </w:t>
      </w:r>
      <w:r w:rsidR="20AB71F3" w:rsidRPr="6F22276F">
        <w:rPr>
          <w:rFonts w:ascii="Arial" w:hAnsi="Arial" w:cs="Arial"/>
        </w:rPr>
        <w:t xml:space="preserve">the </w:t>
      </w:r>
      <w:r w:rsidR="1E329C71" w:rsidRPr="6F22276F">
        <w:rPr>
          <w:rFonts w:ascii="Arial" w:hAnsi="Arial" w:cs="Arial"/>
        </w:rPr>
        <w:t>local support available to families</w:t>
      </w:r>
      <w:r w:rsidRPr="6F22276F">
        <w:rPr>
          <w:rFonts w:ascii="Arial" w:hAnsi="Arial" w:cs="Arial"/>
        </w:rPr>
        <w:t>.</w:t>
      </w:r>
    </w:p>
    <w:p w14:paraId="3730DACE" w14:textId="33D7AECC" w:rsidR="00673C23" w:rsidRDefault="00673C23" w:rsidP="6F22276F">
      <w:pPr>
        <w:spacing w:line="259" w:lineRule="auto"/>
        <w:rPr>
          <w:rFonts w:ascii="Arial" w:hAnsi="Arial" w:cs="Arial"/>
        </w:rPr>
      </w:pPr>
    </w:p>
    <w:p w14:paraId="314AE534" w14:textId="58ABE8BF" w:rsidR="00673C23" w:rsidRDefault="7F2DDF69" w:rsidP="38B2F343">
      <w:pPr>
        <w:spacing w:line="259" w:lineRule="auto"/>
        <w:rPr>
          <w:rFonts w:ascii="Arial" w:hAnsi="Arial" w:cs="Arial"/>
          <w:b/>
          <w:bCs/>
        </w:rPr>
      </w:pPr>
      <w:r w:rsidRPr="6F22276F">
        <w:rPr>
          <w:rFonts w:ascii="Arial" w:hAnsi="Arial" w:cs="Arial"/>
          <w:b/>
          <w:bCs/>
        </w:rPr>
        <w:t>What has changed</w:t>
      </w:r>
      <w:r w:rsidR="17605CA5" w:rsidRPr="6F22276F">
        <w:rPr>
          <w:rFonts w:ascii="Arial" w:hAnsi="Arial" w:cs="Arial"/>
          <w:b/>
          <w:bCs/>
        </w:rPr>
        <w:t xml:space="preserve"> since last </w:t>
      </w:r>
      <w:r w:rsidR="286EB24D" w:rsidRPr="6F22276F">
        <w:rPr>
          <w:rFonts w:ascii="Arial" w:hAnsi="Arial" w:cs="Arial"/>
          <w:b/>
          <w:bCs/>
        </w:rPr>
        <w:t>term?</w:t>
      </w:r>
    </w:p>
    <w:p w14:paraId="3665A4F3" w14:textId="240E7CC3" w:rsidR="00AE2CF1" w:rsidRDefault="67DE3531" w:rsidP="38B2F343">
      <w:pPr>
        <w:spacing w:line="259" w:lineRule="auto"/>
        <w:rPr>
          <w:rFonts w:ascii="Arial" w:hAnsi="Arial" w:cs="Arial"/>
        </w:rPr>
      </w:pPr>
      <w:r w:rsidRPr="6F22276F">
        <w:rPr>
          <w:rFonts w:ascii="Arial" w:hAnsi="Arial" w:cs="Arial"/>
        </w:rPr>
        <w:t xml:space="preserve">On 19 </w:t>
      </w:r>
      <w:r w:rsidR="17605CA5" w:rsidRPr="6F22276F">
        <w:rPr>
          <w:rFonts w:ascii="Arial" w:hAnsi="Arial" w:cs="Arial"/>
        </w:rPr>
        <w:t>July, England moved to Step 4 of the government’s roadmap out of the pandemic. Most remaining restrictions were lifted</w:t>
      </w:r>
      <w:r w:rsidR="3343161A" w:rsidRPr="6F22276F">
        <w:rPr>
          <w:rFonts w:ascii="Arial" w:hAnsi="Arial" w:cs="Arial"/>
        </w:rPr>
        <w:t>,</w:t>
      </w:r>
      <w:r w:rsidR="17605CA5" w:rsidRPr="6F22276F">
        <w:rPr>
          <w:rFonts w:ascii="Arial" w:hAnsi="Arial" w:cs="Arial"/>
        </w:rPr>
        <w:t xml:space="preserve"> </w:t>
      </w:r>
      <w:r w:rsidR="590F8828" w:rsidRPr="6F22276F">
        <w:rPr>
          <w:rFonts w:ascii="Arial" w:hAnsi="Arial" w:cs="Arial"/>
        </w:rPr>
        <w:t>such as</w:t>
      </w:r>
      <w:r w:rsidR="17605CA5" w:rsidRPr="6F22276F">
        <w:rPr>
          <w:rFonts w:ascii="Arial" w:hAnsi="Arial" w:cs="Arial"/>
        </w:rPr>
        <w:t xml:space="preserve"> social </w:t>
      </w:r>
      <w:r w:rsidR="03D7D2F0" w:rsidRPr="6F22276F">
        <w:rPr>
          <w:rFonts w:ascii="Arial" w:hAnsi="Arial" w:cs="Arial"/>
        </w:rPr>
        <w:t xml:space="preserve">distancing </w:t>
      </w:r>
      <w:r w:rsidR="17605CA5" w:rsidRPr="6F22276F">
        <w:rPr>
          <w:rFonts w:ascii="Arial" w:hAnsi="Arial" w:cs="Arial"/>
        </w:rPr>
        <w:t>and the legal requirement to wear face coverings</w:t>
      </w:r>
      <w:r w:rsidR="132260E1" w:rsidRPr="6F22276F">
        <w:rPr>
          <w:rFonts w:ascii="Arial" w:hAnsi="Arial" w:cs="Arial"/>
        </w:rPr>
        <w:t xml:space="preserve">. </w:t>
      </w:r>
      <w:r w:rsidR="0530B72A" w:rsidRPr="6F22276F">
        <w:rPr>
          <w:rFonts w:ascii="Arial" w:hAnsi="Arial" w:cs="Arial"/>
        </w:rPr>
        <w:t>S</w:t>
      </w:r>
      <w:r w:rsidR="17A43F2B" w:rsidRPr="6F22276F">
        <w:rPr>
          <w:rFonts w:ascii="Arial" w:hAnsi="Arial" w:cs="Arial"/>
        </w:rPr>
        <w:t>chool</w:t>
      </w:r>
      <w:r w:rsidR="77488823" w:rsidRPr="6F22276F">
        <w:rPr>
          <w:rFonts w:ascii="Arial" w:hAnsi="Arial" w:cs="Arial"/>
        </w:rPr>
        <w:t>s</w:t>
      </w:r>
      <w:r w:rsidR="17A43F2B" w:rsidRPr="6F22276F">
        <w:rPr>
          <w:rFonts w:ascii="Arial" w:hAnsi="Arial" w:cs="Arial"/>
        </w:rPr>
        <w:t xml:space="preserve"> and colleges</w:t>
      </w:r>
      <w:r w:rsidR="0530B72A" w:rsidRPr="6F22276F">
        <w:rPr>
          <w:rFonts w:ascii="Arial" w:hAnsi="Arial" w:cs="Arial"/>
        </w:rPr>
        <w:t xml:space="preserve"> therefore no longer have to organise children into smaller bubbles during the school day</w:t>
      </w:r>
      <w:r w:rsidR="55A7C5F3" w:rsidRPr="6F22276F">
        <w:rPr>
          <w:rFonts w:ascii="Arial" w:hAnsi="Arial" w:cs="Arial"/>
        </w:rPr>
        <w:t>, although some may continue to do this.</w:t>
      </w:r>
    </w:p>
    <w:p w14:paraId="429FCCF6" w14:textId="7C213FB3" w:rsidR="00AE2CF1" w:rsidRDefault="00AE2CF1" w:rsidP="6F22276F">
      <w:pPr>
        <w:spacing w:line="259" w:lineRule="auto"/>
        <w:rPr>
          <w:rFonts w:ascii="Arial" w:hAnsi="Arial" w:cs="Arial"/>
        </w:rPr>
      </w:pPr>
    </w:p>
    <w:p w14:paraId="08CD93CF" w14:textId="1974807F" w:rsidR="00C04420" w:rsidRDefault="00CB079B" w:rsidP="6F22276F">
      <w:pPr>
        <w:spacing w:line="259" w:lineRule="auto"/>
        <w:rPr>
          <w:rFonts w:ascii="Arial" w:hAnsi="Arial" w:cs="Arial"/>
        </w:rPr>
      </w:pPr>
      <w:r>
        <w:rPr>
          <w:rFonts w:ascii="Arial" w:hAnsi="Arial" w:cs="Arial"/>
        </w:rPr>
        <w:t>T</w:t>
      </w:r>
      <w:r w:rsidR="17605CA5" w:rsidRPr="6F22276F">
        <w:rPr>
          <w:rFonts w:ascii="Arial" w:hAnsi="Arial" w:cs="Arial"/>
        </w:rPr>
        <w:t>he government has been very clear that Covid-19 has not gone away</w:t>
      </w:r>
      <w:r w:rsidR="3CCFA49C" w:rsidRPr="6F22276F">
        <w:rPr>
          <w:rFonts w:ascii="Arial" w:hAnsi="Arial" w:cs="Arial"/>
        </w:rPr>
        <w:t xml:space="preserve">. </w:t>
      </w:r>
      <w:r w:rsidR="5A2388AE" w:rsidRPr="6F22276F">
        <w:rPr>
          <w:rFonts w:ascii="Arial" w:hAnsi="Arial" w:cs="Arial"/>
        </w:rPr>
        <w:t>Your</w:t>
      </w:r>
      <w:r w:rsidR="00503232">
        <w:rPr>
          <w:rFonts w:ascii="Arial" w:hAnsi="Arial" w:cs="Arial"/>
        </w:rPr>
        <w:t xml:space="preserve"> </w:t>
      </w:r>
      <w:r w:rsidR="17DAE47A" w:rsidRPr="6F22276F">
        <w:rPr>
          <w:rFonts w:ascii="Arial" w:hAnsi="Arial" w:cs="Arial"/>
        </w:rPr>
        <w:t xml:space="preserve">child’s school or college will still have a Covid-19 risk assessment in place </w:t>
      </w:r>
      <w:r w:rsidR="41EA837D" w:rsidRPr="6F22276F">
        <w:rPr>
          <w:rFonts w:ascii="Arial" w:hAnsi="Arial" w:cs="Arial"/>
        </w:rPr>
        <w:t>that covers</w:t>
      </w:r>
      <w:r w:rsidR="2114C020" w:rsidRPr="6F22276F">
        <w:rPr>
          <w:rFonts w:ascii="Arial" w:hAnsi="Arial" w:cs="Arial"/>
        </w:rPr>
        <w:t>:</w:t>
      </w:r>
    </w:p>
    <w:p w14:paraId="50B8B5D5" w14:textId="77777777" w:rsidR="009911CC" w:rsidRPr="00C04420" w:rsidRDefault="18015FDC" w:rsidP="6F22276F">
      <w:pPr>
        <w:pStyle w:val="ListParagraph"/>
        <w:numPr>
          <w:ilvl w:val="0"/>
          <w:numId w:val="49"/>
        </w:numPr>
        <w:spacing w:line="259" w:lineRule="auto"/>
        <w:rPr>
          <w:rFonts w:ascii="Arial" w:hAnsi="Arial" w:cs="Arial"/>
        </w:rPr>
      </w:pPr>
      <w:r w:rsidRPr="6F22276F">
        <w:rPr>
          <w:rFonts w:ascii="Arial" w:hAnsi="Arial" w:cs="Arial"/>
        </w:rPr>
        <w:t xml:space="preserve">supporting regular testing of those without symptoms </w:t>
      </w:r>
    </w:p>
    <w:p w14:paraId="5924919B" w14:textId="77777777" w:rsidR="009911CC" w:rsidRPr="00C04420" w:rsidRDefault="18015FDC" w:rsidP="6F22276F">
      <w:pPr>
        <w:pStyle w:val="ListParagraph"/>
        <w:numPr>
          <w:ilvl w:val="0"/>
          <w:numId w:val="49"/>
        </w:numPr>
        <w:spacing w:line="259" w:lineRule="auto"/>
        <w:rPr>
          <w:rFonts w:ascii="Arial" w:hAnsi="Arial" w:cs="Arial"/>
        </w:rPr>
      </w:pPr>
      <w:r w:rsidRPr="6F22276F">
        <w:rPr>
          <w:rFonts w:ascii="Arial" w:hAnsi="Arial" w:cs="Arial"/>
        </w:rPr>
        <w:t xml:space="preserve">operating safely on a day-to-day basis through cleaning regimes, hand and respiratory hygiene and keeping spaces and classrooms well ventilated </w:t>
      </w:r>
    </w:p>
    <w:p w14:paraId="4EB3B54C" w14:textId="42C71A36" w:rsidR="00C04420" w:rsidRDefault="3FB39DA0" w:rsidP="6F22276F">
      <w:pPr>
        <w:pStyle w:val="ListParagraph"/>
        <w:numPr>
          <w:ilvl w:val="0"/>
          <w:numId w:val="49"/>
        </w:numPr>
        <w:spacing w:line="259" w:lineRule="auto"/>
        <w:rPr>
          <w:rFonts w:ascii="Arial" w:hAnsi="Arial" w:cs="Arial"/>
        </w:rPr>
      </w:pPr>
      <w:r w:rsidRPr="6F22276F">
        <w:rPr>
          <w:rFonts w:ascii="Arial" w:hAnsi="Arial" w:cs="Arial"/>
        </w:rPr>
        <w:t>processes for</w:t>
      </w:r>
      <w:r w:rsidR="41EA837D" w:rsidRPr="6F22276F">
        <w:rPr>
          <w:rFonts w:ascii="Arial" w:hAnsi="Arial" w:cs="Arial"/>
        </w:rPr>
        <w:t xml:space="preserve"> outbreak management</w:t>
      </w:r>
    </w:p>
    <w:p w14:paraId="6B456EEB" w14:textId="2C970D25" w:rsidR="00503232" w:rsidRDefault="00503232" w:rsidP="00503232">
      <w:pPr>
        <w:spacing w:line="259" w:lineRule="auto"/>
        <w:rPr>
          <w:rFonts w:ascii="Arial" w:hAnsi="Arial" w:cs="Arial"/>
        </w:rPr>
      </w:pPr>
    </w:p>
    <w:p w14:paraId="08B2ECBD" w14:textId="1BABFB6E" w:rsidR="00673C23" w:rsidRDefault="00503232" w:rsidP="6F22276F">
      <w:pPr>
        <w:spacing w:line="259" w:lineRule="auto"/>
        <w:rPr>
          <w:rFonts w:ascii="Arial" w:hAnsi="Arial" w:cs="Arial"/>
        </w:rPr>
      </w:pPr>
      <w:r w:rsidRPr="6F22276F">
        <w:rPr>
          <w:rFonts w:ascii="Arial" w:hAnsi="Arial" w:cs="Arial"/>
        </w:rPr>
        <w:t>From 16 August 2021</w:t>
      </w:r>
      <w:r>
        <w:rPr>
          <w:rFonts w:ascii="Arial" w:hAnsi="Arial" w:cs="Arial"/>
        </w:rPr>
        <w:t>,</w:t>
      </w:r>
      <w:r w:rsidRPr="6F22276F">
        <w:rPr>
          <w:rFonts w:ascii="Arial" w:hAnsi="Arial" w:cs="Arial"/>
        </w:rPr>
        <w:t xml:space="preserve"> the government guidance states that anyone under the age of 18 and 6 months, or anyone who has had both doses of the vaccine, does not have to isolate if they are identified as a close contact of someone who tests positive for Covid-19.</w:t>
      </w:r>
    </w:p>
    <w:p w14:paraId="2FD96375" w14:textId="77777777" w:rsidR="00503232" w:rsidRDefault="00503232" w:rsidP="6F22276F">
      <w:pPr>
        <w:spacing w:line="259" w:lineRule="auto"/>
        <w:rPr>
          <w:rFonts w:ascii="Arial" w:hAnsi="Arial" w:cs="Arial"/>
        </w:rPr>
      </w:pPr>
    </w:p>
    <w:p w14:paraId="75C7639B" w14:textId="37E3725F" w:rsidR="00AE2CF1" w:rsidRPr="009273E9" w:rsidRDefault="0530B72A" w:rsidP="38B2F343">
      <w:pPr>
        <w:spacing w:line="259" w:lineRule="auto"/>
        <w:rPr>
          <w:rFonts w:ascii="Arial" w:hAnsi="Arial" w:cs="Arial"/>
          <w:b/>
          <w:bCs/>
        </w:rPr>
      </w:pPr>
      <w:r w:rsidRPr="6F22276F">
        <w:rPr>
          <w:rFonts w:ascii="Arial" w:hAnsi="Arial" w:cs="Arial"/>
          <w:b/>
          <w:bCs/>
        </w:rPr>
        <w:t xml:space="preserve">What will happen if </w:t>
      </w:r>
      <w:r w:rsidR="3E8220F2" w:rsidRPr="6F22276F">
        <w:rPr>
          <w:rFonts w:ascii="Arial" w:hAnsi="Arial" w:cs="Arial"/>
          <w:b/>
          <w:bCs/>
        </w:rPr>
        <w:t>my child tests positive</w:t>
      </w:r>
      <w:r w:rsidR="3BEA39C6" w:rsidRPr="6F22276F">
        <w:rPr>
          <w:rFonts w:ascii="Arial" w:hAnsi="Arial" w:cs="Arial"/>
          <w:b/>
          <w:bCs/>
        </w:rPr>
        <w:t xml:space="preserve"> for Covid-19</w:t>
      </w:r>
      <w:r w:rsidR="5EEC178C" w:rsidRPr="6F22276F">
        <w:rPr>
          <w:rFonts w:ascii="Arial" w:hAnsi="Arial" w:cs="Arial"/>
          <w:b/>
          <w:bCs/>
        </w:rPr>
        <w:t>, develops symptoms</w:t>
      </w:r>
      <w:r w:rsidR="31A1EE5A" w:rsidRPr="6F22276F">
        <w:rPr>
          <w:rFonts w:ascii="Arial" w:hAnsi="Arial" w:cs="Arial"/>
          <w:b/>
          <w:bCs/>
        </w:rPr>
        <w:t xml:space="preserve"> or is unwell</w:t>
      </w:r>
      <w:r w:rsidRPr="6F22276F">
        <w:rPr>
          <w:rFonts w:ascii="Arial" w:hAnsi="Arial" w:cs="Arial"/>
          <w:b/>
          <w:bCs/>
        </w:rPr>
        <w:t>?</w:t>
      </w:r>
    </w:p>
    <w:p w14:paraId="60785822" w14:textId="2A44AE0E" w:rsidR="00AE2CF1" w:rsidRDefault="3441D647" w:rsidP="704133F4">
      <w:pPr>
        <w:spacing w:line="259" w:lineRule="auto"/>
        <w:rPr>
          <w:rFonts w:ascii="Arial" w:hAnsi="Arial" w:cs="Arial"/>
        </w:rPr>
      </w:pPr>
      <w:r w:rsidRPr="6F22276F">
        <w:rPr>
          <w:rFonts w:ascii="Arial" w:hAnsi="Arial" w:cs="Arial"/>
        </w:rPr>
        <w:t xml:space="preserve">A child or adult of any age who has symptoms of Covid-19 or a </w:t>
      </w:r>
      <w:r w:rsidR="3E0F2EE1" w:rsidRPr="6F22276F">
        <w:rPr>
          <w:rFonts w:ascii="Arial" w:hAnsi="Arial" w:cs="Arial"/>
        </w:rPr>
        <w:t>positive rapid lateral flow test</w:t>
      </w:r>
      <w:r w:rsidR="681223B1" w:rsidRPr="6F22276F">
        <w:rPr>
          <w:rFonts w:ascii="Arial" w:hAnsi="Arial" w:cs="Arial"/>
        </w:rPr>
        <w:t xml:space="preserve"> </w:t>
      </w:r>
      <w:r w:rsidR="0530B72A" w:rsidRPr="6F22276F">
        <w:rPr>
          <w:rFonts w:ascii="Arial" w:hAnsi="Arial" w:cs="Arial"/>
        </w:rPr>
        <w:t>will still have to isolate</w:t>
      </w:r>
      <w:r w:rsidR="0B514F1F" w:rsidRPr="6F22276F">
        <w:rPr>
          <w:rFonts w:ascii="Arial" w:hAnsi="Arial" w:cs="Arial"/>
        </w:rPr>
        <w:t>. If</w:t>
      </w:r>
      <w:r w:rsidR="0530B72A" w:rsidRPr="6F22276F">
        <w:rPr>
          <w:rFonts w:ascii="Arial" w:hAnsi="Arial" w:cs="Arial"/>
        </w:rPr>
        <w:t xml:space="preserve"> they haven’t already</w:t>
      </w:r>
      <w:r w:rsidR="335C32D7" w:rsidRPr="6F22276F">
        <w:rPr>
          <w:rFonts w:ascii="Arial" w:hAnsi="Arial" w:cs="Arial"/>
        </w:rPr>
        <w:t>, t</w:t>
      </w:r>
      <w:r w:rsidR="28E7FD0E" w:rsidRPr="6F22276F">
        <w:rPr>
          <w:rFonts w:ascii="Arial" w:hAnsi="Arial" w:cs="Arial"/>
        </w:rPr>
        <w:t xml:space="preserve">hey will </w:t>
      </w:r>
      <w:r w:rsidR="06B419F5" w:rsidRPr="6F22276F">
        <w:rPr>
          <w:rFonts w:ascii="Arial" w:hAnsi="Arial" w:cs="Arial"/>
        </w:rPr>
        <w:t xml:space="preserve">also </w:t>
      </w:r>
      <w:r w:rsidR="28E7FD0E" w:rsidRPr="6F22276F">
        <w:rPr>
          <w:rFonts w:ascii="Arial" w:hAnsi="Arial" w:cs="Arial"/>
        </w:rPr>
        <w:t xml:space="preserve">need to </w:t>
      </w:r>
      <w:r w:rsidR="0530B72A" w:rsidRPr="6F22276F">
        <w:rPr>
          <w:rFonts w:ascii="Arial" w:hAnsi="Arial" w:cs="Arial"/>
        </w:rPr>
        <w:t>take a PCR test to confirm they have C</w:t>
      </w:r>
      <w:r w:rsidR="4F54EB3E" w:rsidRPr="6F22276F">
        <w:rPr>
          <w:rFonts w:ascii="Arial" w:hAnsi="Arial" w:cs="Arial"/>
        </w:rPr>
        <w:t>o</w:t>
      </w:r>
      <w:r w:rsidR="0530B72A" w:rsidRPr="6F22276F">
        <w:rPr>
          <w:rFonts w:ascii="Arial" w:hAnsi="Arial" w:cs="Arial"/>
        </w:rPr>
        <w:t>vid</w:t>
      </w:r>
      <w:r w:rsidR="7275B7DD" w:rsidRPr="6F22276F">
        <w:rPr>
          <w:rFonts w:ascii="Arial" w:hAnsi="Arial" w:cs="Arial"/>
        </w:rPr>
        <w:t>-</w:t>
      </w:r>
      <w:r w:rsidR="0530B72A" w:rsidRPr="6F22276F">
        <w:rPr>
          <w:rFonts w:ascii="Arial" w:hAnsi="Arial" w:cs="Arial"/>
        </w:rPr>
        <w:t>19. The rules for positive cases ha</w:t>
      </w:r>
      <w:r w:rsidR="1B40854F" w:rsidRPr="6F22276F">
        <w:rPr>
          <w:rFonts w:ascii="Arial" w:hAnsi="Arial" w:cs="Arial"/>
        </w:rPr>
        <w:t>ve</w:t>
      </w:r>
      <w:r w:rsidR="0530B72A" w:rsidRPr="6F22276F">
        <w:rPr>
          <w:rFonts w:ascii="Arial" w:hAnsi="Arial" w:cs="Arial"/>
        </w:rPr>
        <w:t xml:space="preserve"> not changed and you will be asked to come and collect your child if they show signs of C</w:t>
      </w:r>
      <w:r w:rsidR="02740977" w:rsidRPr="6F22276F">
        <w:rPr>
          <w:rFonts w:ascii="Arial" w:hAnsi="Arial" w:cs="Arial"/>
        </w:rPr>
        <w:t>o</w:t>
      </w:r>
      <w:r w:rsidR="0530B72A" w:rsidRPr="6F22276F">
        <w:rPr>
          <w:rFonts w:ascii="Arial" w:hAnsi="Arial" w:cs="Arial"/>
        </w:rPr>
        <w:t>vid-19 symptoms whilst in school</w:t>
      </w:r>
      <w:r w:rsidR="00797485">
        <w:rPr>
          <w:rFonts w:ascii="Arial" w:hAnsi="Arial" w:cs="Arial"/>
        </w:rPr>
        <w:t xml:space="preserve"> and</w:t>
      </w:r>
      <w:r w:rsidR="00722062">
        <w:rPr>
          <w:rFonts w:ascii="Arial" w:hAnsi="Arial" w:cs="Arial"/>
        </w:rPr>
        <w:t xml:space="preserve"> arrange a </w:t>
      </w:r>
      <w:r w:rsidR="003319F3">
        <w:rPr>
          <w:rFonts w:ascii="Arial" w:hAnsi="Arial" w:cs="Arial"/>
        </w:rPr>
        <w:t xml:space="preserve">PCR </w:t>
      </w:r>
      <w:r w:rsidR="00722062">
        <w:rPr>
          <w:rFonts w:ascii="Arial" w:hAnsi="Arial" w:cs="Arial"/>
        </w:rPr>
        <w:t>test for them</w:t>
      </w:r>
      <w:r w:rsidR="00797485">
        <w:rPr>
          <w:rFonts w:ascii="Arial" w:hAnsi="Arial" w:cs="Arial"/>
        </w:rPr>
        <w:t>. If the test</w:t>
      </w:r>
      <w:r w:rsidR="003319F3">
        <w:rPr>
          <w:rFonts w:ascii="Arial" w:hAnsi="Arial" w:cs="Arial"/>
        </w:rPr>
        <w:t xml:space="preserve"> </w:t>
      </w:r>
      <w:r w:rsidR="00722062">
        <w:rPr>
          <w:rFonts w:ascii="Arial" w:hAnsi="Arial" w:cs="Arial"/>
        </w:rPr>
        <w:t>is positive</w:t>
      </w:r>
      <w:r w:rsidR="00FB1C3E">
        <w:rPr>
          <w:rFonts w:ascii="Arial" w:hAnsi="Arial" w:cs="Arial"/>
        </w:rPr>
        <w:t>,</w:t>
      </w:r>
      <w:r w:rsidR="00722062">
        <w:rPr>
          <w:rFonts w:ascii="Arial" w:hAnsi="Arial" w:cs="Arial"/>
        </w:rPr>
        <w:t xml:space="preserve"> they will have to isolate for 10 days</w:t>
      </w:r>
      <w:r w:rsidR="0530B72A" w:rsidRPr="6F22276F">
        <w:rPr>
          <w:rFonts w:ascii="Arial" w:hAnsi="Arial" w:cs="Arial"/>
        </w:rPr>
        <w:t>.</w:t>
      </w:r>
    </w:p>
    <w:p w14:paraId="2799667C" w14:textId="1D60A090" w:rsidR="704133F4" w:rsidRDefault="704133F4" w:rsidP="704133F4">
      <w:pPr>
        <w:spacing w:line="259" w:lineRule="auto"/>
        <w:rPr>
          <w:rFonts w:ascii="Arial" w:hAnsi="Arial" w:cs="Arial"/>
        </w:rPr>
      </w:pPr>
    </w:p>
    <w:p w14:paraId="69D556BA" w14:textId="27E8CCDD" w:rsidR="44790857" w:rsidRDefault="3B1FC17B" w:rsidP="6F22276F">
      <w:pPr>
        <w:spacing w:line="259" w:lineRule="auto"/>
        <w:rPr>
          <w:rFonts w:ascii="Arial" w:hAnsi="Arial" w:cs="Arial"/>
        </w:rPr>
      </w:pPr>
      <w:r w:rsidRPr="6F22276F">
        <w:rPr>
          <w:rFonts w:ascii="Arial" w:hAnsi="Arial" w:cs="Arial"/>
        </w:rPr>
        <w:t xml:space="preserve">It is important to keep your child at home if they start to develop </w:t>
      </w:r>
      <w:r w:rsidR="1EF914AF" w:rsidRPr="6F22276F">
        <w:rPr>
          <w:rFonts w:ascii="Arial" w:hAnsi="Arial" w:cs="Arial"/>
        </w:rPr>
        <w:t xml:space="preserve">Covid-19 </w:t>
      </w:r>
      <w:r w:rsidRPr="6F22276F">
        <w:rPr>
          <w:rFonts w:ascii="Arial" w:hAnsi="Arial" w:cs="Arial"/>
        </w:rPr>
        <w:t>symptoms</w:t>
      </w:r>
      <w:r w:rsidR="7D61E94F" w:rsidRPr="6F22276F">
        <w:rPr>
          <w:rFonts w:ascii="Arial" w:hAnsi="Arial" w:cs="Arial"/>
        </w:rPr>
        <w:t xml:space="preserve"> - </w:t>
      </w:r>
      <w:r w:rsidRPr="6F22276F">
        <w:rPr>
          <w:rFonts w:ascii="Arial" w:hAnsi="Arial" w:cs="Arial"/>
        </w:rPr>
        <w:t>a new, continuous cough, high temperature or loss or change to sense of taste or smell</w:t>
      </w:r>
      <w:r w:rsidR="5EB7608D" w:rsidRPr="6F22276F">
        <w:rPr>
          <w:rFonts w:ascii="Arial" w:hAnsi="Arial" w:cs="Arial"/>
        </w:rPr>
        <w:t xml:space="preserve">. </w:t>
      </w:r>
      <w:r w:rsidRPr="6F22276F">
        <w:rPr>
          <w:rFonts w:ascii="Arial" w:hAnsi="Arial" w:cs="Arial"/>
        </w:rPr>
        <w:t xml:space="preserve">Please </w:t>
      </w:r>
      <w:r w:rsidRPr="6F22276F">
        <w:rPr>
          <w:rFonts w:ascii="Arial" w:hAnsi="Arial" w:cs="Arial"/>
        </w:rPr>
        <w:lastRenderedPageBreak/>
        <w:t xml:space="preserve">continue to let your school or college know if your child has </w:t>
      </w:r>
      <w:r w:rsidR="00CD0B29">
        <w:rPr>
          <w:rFonts w:ascii="Arial" w:hAnsi="Arial" w:cs="Arial"/>
        </w:rPr>
        <w:t>C</w:t>
      </w:r>
      <w:r w:rsidR="476EFBF0" w:rsidRPr="6F22276F">
        <w:rPr>
          <w:rFonts w:ascii="Arial" w:hAnsi="Arial" w:cs="Arial"/>
        </w:rPr>
        <w:t xml:space="preserve">ovid-19 symptoms and also </w:t>
      </w:r>
      <w:r w:rsidRPr="6F22276F">
        <w:rPr>
          <w:rFonts w:ascii="Arial" w:hAnsi="Arial" w:cs="Arial"/>
        </w:rPr>
        <w:t>test</w:t>
      </w:r>
      <w:r w:rsidR="6F4C5704" w:rsidRPr="6F22276F">
        <w:rPr>
          <w:rFonts w:ascii="Arial" w:hAnsi="Arial" w:cs="Arial"/>
        </w:rPr>
        <w:t>s</w:t>
      </w:r>
      <w:r w:rsidRPr="6F22276F">
        <w:rPr>
          <w:rFonts w:ascii="Arial" w:hAnsi="Arial" w:cs="Arial"/>
        </w:rPr>
        <w:t xml:space="preserve"> positive for Covid-19. </w:t>
      </w:r>
    </w:p>
    <w:p w14:paraId="70C24D6A" w14:textId="4A1A9706" w:rsidR="44790857" w:rsidRDefault="44790857" w:rsidP="6F22276F">
      <w:pPr>
        <w:spacing w:line="259" w:lineRule="auto"/>
        <w:rPr>
          <w:rFonts w:ascii="Arial" w:hAnsi="Arial" w:cs="Arial"/>
        </w:rPr>
      </w:pPr>
    </w:p>
    <w:p w14:paraId="4B6F05D6" w14:textId="1C8913BD" w:rsidR="44790857" w:rsidRDefault="00CB079B" w:rsidP="6F22276F">
      <w:pPr>
        <w:spacing w:line="259" w:lineRule="auto"/>
        <w:rPr>
          <w:rFonts w:ascii="Arial" w:hAnsi="Arial" w:cs="Arial"/>
        </w:rPr>
      </w:pPr>
      <w:r>
        <w:rPr>
          <w:rFonts w:ascii="Arial" w:hAnsi="Arial" w:cs="Arial"/>
        </w:rPr>
        <w:t>As usual, as we enter the winter months, t</w:t>
      </w:r>
      <w:r w:rsidR="1BE701AD" w:rsidRPr="6F22276F">
        <w:rPr>
          <w:rFonts w:ascii="Arial" w:hAnsi="Arial" w:cs="Arial"/>
        </w:rPr>
        <w:t>here will be other infectious diseases circulating</w:t>
      </w:r>
      <w:r w:rsidR="6AEF8656" w:rsidRPr="6F22276F">
        <w:rPr>
          <w:rFonts w:ascii="Arial" w:hAnsi="Arial" w:cs="Arial"/>
        </w:rPr>
        <w:t>. E</w:t>
      </w:r>
      <w:r w:rsidR="1BE701AD" w:rsidRPr="6F22276F">
        <w:rPr>
          <w:rFonts w:ascii="Arial" w:hAnsi="Arial" w:cs="Arial"/>
        </w:rPr>
        <w:t xml:space="preserve">ven if your child has a negative </w:t>
      </w:r>
      <w:r w:rsidR="44AA5FA8" w:rsidRPr="6F22276F">
        <w:rPr>
          <w:rFonts w:ascii="Arial" w:hAnsi="Arial" w:cs="Arial"/>
        </w:rPr>
        <w:t xml:space="preserve">Covid-19 </w:t>
      </w:r>
      <w:r w:rsidR="1BE701AD" w:rsidRPr="6F22276F">
        <w:rPr>
          <w:rFonts w:ascii="Arial" w:hAnsi="Arial" w:cs="Arial"/>
        </w:rPr>
        <w:t xml:space="preserve">test result, </w:t>
      </w:r>
      <w:r w:rsidR="7644FF64" w:rsidRPr="6F22276F">
        <w:rPr>
          <w:rFonts w:ascii="Arial" w:hAnsi="Arial" w:cs="Arial"/>
        </w:rPr>
        <w:t xml:space="preserve">please ensure they are fever free </w:t>
      </w:r>
      <w:r w:rsidR="4549AB6E" w:rsidRPr="6F22276F">
        <w:rPr>
          <w:rFonts w:ascii="Arial" w:hAnsi="Arial" w:cs="Arial"/>
        </w:rPr>
        <w:t xml:space="preserve">for </w:t>
      </w:r>
      <w:r w:rsidR="7644FF64" w:rsidRPr="6F22276F">
        <w:rPr>
          <w:rFonts w:ascii="Arial" w:hAnsi="Arial" w:cs="Arial"/>
        </w:rPr>
        <w:t>at least 24 hours and have recovered from acute symptoms before they return to school or college.</w:t>
      </w:r>
      <w:r w:rsidR="1184C59D" w:rsidRPr="6F22276F">
        <w:rPr>
          <w:rFonts w:ascii="Arial" w:hAnsi="Arial" w:cs="Arial"/>
        </w:rPr>
        <w:t xml:space="preserve"> </w:t>
      </w:r>
    </w:p>
    <w:p w14:paraId="2152F5AC" w14:textId="1783DD74" w:rsidR="44790857" w:rsidRDefault="44790857" w:rsidP="6F22276F">
      <w:pPr>
        <w:spacing w:line="259" w:lineRule="auto"/>
        <w:rPr>
          <w:rFonts w:ascii="Arial" w:hAnsi="Arial" w:cs="Arial"/>
        </w:rPr>
      </w:pPr>
    </w:p>
    <w:p w14:paraId="11B5BD95" w14:textId="0357BF99" w:rsidR="44790857" w:rsidRDefault="1184C59D" w:rsidP="6F22276F">
      <w:pPr>
        <w:spacing w:line="259" w:lineRule="auto"/>
        <w:rPr>
          <w:rFonts w:ascii="Arial" w:hAnsi="Arial" w:cs="Arial"/>
        </w:rPr>
      </w:pPr>
      <w:r w:rsidRPr="6F22276F">
        <w:rPr>
          <w:rFonts w:ascii="Arial" w:hAnsi="Arial" w:cs="Arial"/>
        </w:rPr>
        <w:t xml:space="preserve">If you are concerned about other childhood </w:t>
      </w:r>
      <w:r w:rsidR="2997B2E6" w:rsidRPr="6F22276F">
        <w:rPr>
          <w:rFonts w:ascii="Arial" w:hAnsi="Arial" w:cs="Arial"/>
        </w:rPr>
        <w:t>illnesses,</w:t>
      </w:r>
      <w:r w:rsidRPr="6F22276F">
        <w:rPr>
          <w:rFonts w:ascii="Arial" w:hAnsi="Arial" w:cs="Arial"/>
        </w:rPr>
        <w:t xml:space="preserve"> you may find this</w:t>
      </w:r>
      <w:r w:rsidR="2DF4B2D4" w:rsidRPr="6F22276F">
        <w:rPr>
          <w:rFonts w:ascii="Arial" w:hAnsi="Arial" w:cs="Arial"/>
        </w:rPr>
        <w:t xml:space="preserve"> </w:t>
      </w:r>
      <w:hyperlink r:id="rId11" w:history="1">
        <w:r w:rsidR="2DF4B2D4" w:rsidRPr="00CD0B29">
          <w:rPr>
            <w:rStyle w:val="Hyperlink"/>
            <w:rFonts w:ascii="Arial" w:hAnsi="Arial" w:cs="Arial"/>
          </w:rPr>
          <w:t>HANDi app</w:t>
        </w:r>
      </w:hyperlink>
      <w:r w:rsidRPr="6F22276F">
        <w:rPr>
          <w:rFonts w:ascii="Arial" w:hAnsi="Arial" w:cs="Arial"/>
        </w:rPr>
        <w:t xml:space="preserve"> useful:</w:t>
      </w:r>
    </w:p>
    <w:p w14:paraId="50EFD84F" w14:textId="3D77CE03" w:rsidR="44790857" w:rsidRDefault="4861128D" w:rsidP="6F22276F">
      <w:pPr>
        <w:spacing w:line="259" w:lineRule="auto"/>
        <w:rPr>
          <w:rStyle w:val="Hyperlink"/>
          <w:rFonts w:ascii="Arial" w:hAnsi="Arial" w:cs="Arial"/>
        </w:rPr>
      </w:pPr>
      <w:r w:rsidRPr="6F22276F">
        <w:rPr>
          <w:rFonts w:ascii="Arial" w:hAnsi="Arial" w:cs="Arial"/>
        </w:rPr>
        <w:t>(</w:t>
      </w:r>
      <w:hyperlink r:id="rId12" w:history="1">
        <w:r w:rsidR="3CF83309" w:rsidRPr="6F22276F">
          <w:rPr>
            <w:rStyle w:val="Hyperlink"/>
            <w:rFonts w:ascii="Arial" w:hAnsi="Arial" w:cs="Arial"/>
          </w:rPr>
          <w:t>https://bnssgccg.nhs.uk/get-involved/campaigns/download-handi-app/</w:t>
        </w:r>
      </w:hyperlink>
      <w:r w:rsidR="6D8BFCC5" w:rsidRPr="6F22276F">
        <w:rPr>
          <w:rStyle w:val="Hyperlink"/>
          <w:rFonts w:ascii="Arial" w:hAnsi="Arial" w:cs="Arial"/>
        </w:rPr>
        <w:t>)</w:t>
      </w:r>
    </w:p>
    <w:p w14:paraId="6CC4B061" w14:textId="001EAC35" w:rsidR="44790857" w:rsidRDefault="44790857" w:rsidP="6F22276F">
      <w:pPr>
        <w:spacing w:line="259" w:lineRule="auto"/>
        <w:rPr>
          <w:rStyle w:val="Hyperlink"/>
          <w:rFonts w:ascii="Arial" w:hAnsi="Arial" w:cs="Arial"/>
        </w:rPr>
      </w:pPr>
    </w:p>
    <w:p w14:paraId="52338E87" w14:textId="3D33DA1C" w:rsidR="005F42B6" w:rsidRPr="00A51657" w:rsidRDefault="002F74EF" w:rsidP="6F22276F">
      <w:pPr>
        <w:spacing w:line="259" w:lineRule="auto"/>
        <w:rPr>
          <w:rFonts w:ascii="Arial" w:eastAsia="Arial" w:hAnsi="Arial" w:cs="Arial"/>
        </w:rPr>
      </w:pPr>
      <w:hyperlink r:id="rId13" w:history="1"/>
      <w:r w:rsidR="528D7C59" w:rsidRPr="00A51657">
        <w:rPr>
          <w:rFonts w:ascii="Arial" w:eastAsia="Arial" w:hAnsi="Arial" w:cs="Arial"/>
        </w:rPr>
        <w:t>The</w:t>
      </w:r>
      <w:r w:rsidR="7F96B1D2" w:rsidRPr="00A51657">
        <w:rPr>
          <w:rFonts w:ascii="Arial" w:eastAsia="Arial" w:hAnsi="Arial" w:cs="Arial"/>
        </w:rPr>
        <w:t xml:space="preserve"> </w:t>
      </w:r>
      <w:proofErr w:type="spellStart"/>
      <w:r w:rsidR="7F96B1D2" w:rsidRPr="00A51657">
        <w:rPr>
          <w:rFonts w:ascii="Arial" w:eastAsia="Arial" w:hAnsi="Arial" w:cs="Arial"/>
        </w:rPr>
        <w:t>HANDi</w:t>
      </w:r>
      <w:proofErr w:type="spellEnd"/>
      <w:r w:rsidR="7F96B1D2" w:rsidRPr="00A51657">
        <w:rPr>
          <w:rFonts w:ascii="Arial" w:eastAsia="Arial" w:hAnsi="Arial" w:cs="Arial"/>
        </w:rPr>
        <w:t xml:space="preserve"> app aims to provide advice and support to parents and carers when your child is unwell. It</w:t>
      </w:r>
      <w:r w:rsidR="2D50C442" w:rsidRPr="00A51657">
        <w:rPr>
          <w:rFonts w:ascii="Arial" w:eastAsia="Arial" w:hAnsi="Arial" w:cs="Arial"/>
        </w:rPr>
        <w:t xml:space="preserve"> </w:t>
      </w:r>
      <w:r w:rsidR="7F96B1D2" w:rsidRPr="00A51657">
        <w:rPr>
          <w:rFonts w:ascii="Arial" w:eastAsia="Arial" w:hAnsi="Arial" w:cs="Arial"/>
        </w:rPr>
        <w:t>offers simple and straightforward advice for conditions in children</w:t>
      </w:r>
      <w:r w:rsidR="75FD72CC" w:rsidRPr="00A51657">
        <w:rPr>
          <w:rFonts w:ascii="Arial" w:eastAsia="Arial" w:hAnsi="Arial" w:cs="Arial"/>
        </w:rPr>
        <w:t xml:space="preserve"> and babies such as </w:t>
      </w:r>
      <w:r w:rsidR="7F96B1D2" w:rsidRPr="00A51657">
        <w:rPr>
          <w:rFonts w:ascii="Arial" w:eastAsia="Arial" w:hAnsi="Arial" w:cs="Arial"/>
        </w:rPr>
        <w:t>diarrhoea and vomiting</w:t>
      </w:r>
      <w:r w:rsidR="595D219B" w:rsidRPr="00A51657">
        <w:rPr>
          <w:rFonts w:ascii="Arial" w:eastAsia="Arial" w:hAnsi="Arial" w:cs="Arial"/>
        </w:rPr>
        <w:t xml:space="preserve">, </w:t>
      </w:r>
      <w:r w:rsidR="7F96B1D2" w:rsidRPr="00A51657">
        <w:rPr>
          <w:rFonts w:ascii="Arial" w:eastAsia="Arial" w:hAnsi="Arial" w:cs="Arial"/>
        </w:rPr>
        <w:t>high temperature</w:t>
      </w:r>
      <w:r w:rsidR="03A12FB4" w:rsidRPr="00A51657">
        <w:rPr>
          <w:rFonts w:ascii="Arial" w:eastAsia="Arial" w:hAnsi="Arial" w:cs="Arial"/>
        </w:rPr>
        <w:t xml:space="preserve">, ‘chesty’ symptoms, </w:t>
      </w:r>
      <w:r w:rsidR="7F96B1D2" w:rsidRPr="00A51657">
        <w:rPr>
          <w:rFonts w:ascii="Arial" w:eastAsia="Arial" w:hAnsi="Arial" w:cs="Arial"/>
        </w:rPr>
        <w:t>abdominal pain</w:t>
      </w:r>
      <w:r w:rsidR="2FD8F68E" w:rsidRPr="00A51657">
        <w:rPr>
          <w:rFonts w:ascii="Arial" w:eastAsia="Arial" w:hAnsi="Arial" w:cs="Arial"/>
        </w:rPr>
        <w:t xml:space="preserve"> and </w:t>
      </w:r>
      <w:r w:rsidR="7F96B1D2" w:rsidRPr="00A51657">
        <w:rPr>
          <w:rFonts w:ascii="Arial" w:eastAsia="Arial" w:hAnsi="Arial" w:cs="Arial"/>
        </w:rPr>
        <w:t>common new-born problems.</w:t>
      </w:r>
    </w:p>
    <w:p w14:paraId="69BD885E" w14:textId="18E4BA4D" w:rsidR="005F42B6" w:rsidRPr="00A51657" w:rsidRDefault="005F42B6" w:rsidP="6F22276F">
      <w:pPr>
        <w:spacing w:line="259" w:lineRule="auto"/>
        <w:rPr>
          <w:rFonts w:ascii="Arial" w:hAnsi="Arial" w:cs="Arial"/>
        </w:rPr>
      </w:pPr>
    </w:p>
    <w:p w14:paraId="235AC699" w14:textId="1C87AF94" w:rsidR="005F42B6" w:rsidRPr="00A51657" w:rsidRDefault="7F96B1D2" w:rsidP="6F22276F">
      <w:pPr>
        <w:spacing w:line="259" w:lineRule="auto"/>
        <w:rPr>
          <w:rFonts w:ascii="Arial" w:eastAsia="Arial" w:hAnsi="Arial" w:cs="Arial"/>
        </w:rPr>
      </w:pPr>
      <w:r w:rsidRPr="00A51657">
        <w:rPr>
          <w:rFonts w:ascii="Arial" w:eastAsia="Arial" w:hAnsi="Arial" w:cs="Arial"/>
        </w:rPr>
        <w:t>The app takes you through a series of questions about the symptoms your child is experiencing and then advises on the best course of action, whether that’s to treat at home</w:t>
      </w:r>
      <w:r w:rsidR="50854FD8" w:rsidRPr="00A51657">
        <w:rPr>
          <w:rFonts w:ascii="Arial" w:eastAsia="Arial" w:hAnsi="Arial" w:cs="Arial"/>
        </w:rPr>
        <w:t xml:space="preserve"> </w:t>
      </w:r>
      <w:r w:rsidR="65BE6E4A" w:rsidRPr="00A51657">
        <w:rPr>
          <w:rFonts w:ascii="Arial" w:eastAsia="Arial" w:hAnsi="Arial" w:cs="Arial"/>
        </w:rPr>
        <w:t>(</w:t>
      </w:r>
      <w:r w:rsidR="50854FD8" w:rsidRPr="00A51657">
        <w:rPr>
          <w:rFonts w:ascii="Arial" w:eastAsia="Arial" w:hAnsi="Arial" w:cs="Arial"/>
        </w:rPr>
        <w:t>with a plan provided for each condition</w:t>
      </w:r>
      <w:r w:rsidR="742CDC05" w:rsidRPr="00A51657">
        <w:rPr>
          <w:rFonts w:ascii="Arial" w:eastAsia="Arial" w:hAnsi="Arial" w:cs="Arial"/>
        </w:rPr>
        <w:t>)</w:t>
      </w:r>
      <w:r w:rsidRPr="00A51657">
        <w:rPr>
          <w:rFonts w:ascii="Arial" w:eastAsia="Arial" w:hAnsi="Arial" w:cs="Arial"/>
        </w:rPr>
        <w:t xml:space="preserve">, to make a GP appointment, or to </w:t>
      </w:r>
      <w:r w:rsidR="29CF0650" w:rsidRPr="00A51657">
        <w:rPr>
          <w:rFonts w:ascii="Arial" w:eastAsia="Arial" w:hAnsi="Arial" w:cs="Arial"/>
        </w:rPr>
        <w:t>take them</w:t>
      </w:r>
      <w:r w:rsidRPr="00A51657">
        <w:rPr>
          <w:rFonts w:ascii="Arial" w:eastAsia="Arial" w:hAnsi="Arial" w:cs="Arial"/>
        </w:rPr>
        <w:t xml:space="preserve"> to A&amp;E. </w:t>
      </w:r>
    </w:p>
    <w:p w14:paraId="61E9C618" w14:textId="1A41B3C7" w:rsidR="005F42B6" w:rsidRPr="00A51657" w:rsidRDefault="7F96B1D2" w:rsidP="6F22276F">
      <w:pPr>
        <w:spacing w:line="259" w:lineRule="auto"/>
        <w:rPr>
          <w:rFonts w:ascii="Arial" w:eastAsia="Arial" w:hAnsi="Arial" w:cs="Arial"/>
        </w:rPr>
      </w:pPr>
      <w:r w:rsidRPr="00A51657">
        <w:rPr>
          <w:rFonts w:ascii="Arial" w:eastAsia="Arial" w:hAnsi="Arial" w:cs="Arial"/>
        </w:rPr>
        <w:t xml:space="preserve">Download the </w:t>
      </w:r>
      <w:hyperlink r:id="rId14" w:history="1">
        <w:r w:rsidRPr="00A51657">
          <w:rPr>
            <w:rStyle w:val="Hyperlink"/>
            <w:rFonts w:ascii="Arial" w:eastAsia="Arial" w:hAnsi="Arial" w:cs="Arial"/>
            <w:color w:val="auto"/>
          </w:rPr>
          <w:t>HANDi App</w:t>
        </w:r>
      </w:hyperlink>
      <w:r w:rsidRPr="00A51657">
        <w:rPr>
          <w:rFonts w:ascii="Arial" w:eastAsia="Arial" w:hAnsi="Arial" w:cs="Arial"/>
        </w:rPr>
        <w:t xml:space="preserve"> for Android phones at</w:t>
      </w:r>
      <w:r w:rsidR="4B30F268" w:rsidRPr="00A51657">
        <w:rPr>
          <w:rFonts w:ascii="Arial" w:eastAsia="Arial" w:hAnsi="Arial" w:cs="Arial"/>
        </w:rPr>
        <w:t xml:space="preserve"> Google Play, </w:t>
      </w:r>
      <w:r w:rsidR="4DBE3909" w:rsidRPr="00A51657">
        <w:rPr>
          <w:rFonts w:ascii="Arial" w:eastAsia="Arial" w:hAnsi="Arial" w:cs="Arial"/>
        </w:rPr>
        <w:t xml:space="preserve">and </w:t>
      </w:r>
      <w:r w:rsidR="4B30F268" w:rsidRPr="00A51657">
        <w:rPr>
          <w:rFonts w:ascii="Arial" w:eastAsia="Arial" w:hAnsi="Arial" w:cs="Arial"/>
        </w:rPr>
        <w:t>f</w:t>
      </w:r>
      <w:hyperlink r:id="rId15" w:history="1"/>
      <w:r w:rsidRPr="00A51657">
        <w:rPr>
          <w:rFonts w:ascii="Arial" w:eastAsia="Arial" w:hAnsi="Arial" w:cs="Arial"/>
        </w:rPr>
        <w:t xml:space="preserve">or iPhone or iPad </w:t>
      </w:r>
      <w:r w:rsidR="507BA018" w:rsidRPr="00A51657">
        <w:rPr>
          <w:rFonts w:ascii="Arial" w:eastAsia="Arial" w:hAnsi="Arial" w:cs="Arial"/>
        </w:rPr>
        <w:t>using</w:t>
      </w:r>
      <w:r w:rsidRPr="00A51657">
        <w:rPr>
          <w:rFonts w:ascii="Arial" w:eastAsia="Arial" w:hAnsi="Arial" w:cs="Arial"/>
        </w:rPr>
        <w:t xml:space="preserve"> the app store or</w:t>
      </w:r>
      <w:r w:rsidR="6A3A63D2" w:rsidRPr="00A51657">
        <w:rPr>
          <w:rFonts w:ascii="Arial" w:eastAsia="Arial" w:hAnsi="Arial" w:cs="Arial"/>
        </w:rPr>
        <w:t xml:space="preserve"> iTunes</w:t>
      </w:r>
      <w:r w:rsidR="10F02536" w:rsidRPr="00A51657">
        <w:rPr>
          <w:rFonts w:ascii="Arial" w:eastAsia="Arial" w:hAnsi="Arial" w:cs="Arial"/>
        </w:rPr>
        <w:t>. Use</w:t>
      </w:r>
      <w:r w:rsidRPr="00A51657">
        <w:rPr>
          <w:rFonts w:ascii="Arial" w:eastAsia="Arial" w:hAnsi="Arial" w:cs="Arial"/>
        </w:rPr>
        <w:t xml:space="preserve"> the search term 'HANDi App'.</w:t>
      </w:r>
    </w:p>
    <w:p w14:paraId="5CE6229E" w14:textId="28414801" w:rsidR="005F42B6" w:rsidRDefault="005F42B6" w:rsidP="6F22276F">
      <w:pPr>
        <w:spacing w:line="259" w:lineRule="auto"/>
        <w:rPr>
          <w:rFonts w:ascii="Arial" w:hAnsi="Arial" w:cs="Arial"/>
          <w:b/>
          <w:bCs/>
        </w:rPr>
      </w:pPr>
    </w:p>
    <w:p w14:paraId="559A2D5D" w14:textId="7920183E" w:rsidR="005F42B6" w:rsidRDefault="27F39CE5" w:rsidP="6F22276F">
      <w:pPr>
        <w:spacing w:line="259" w:lineRule="auto"/>
        <w:rPr>
          <w:rFonts w:ascii="Arial" w:hAnsi="Arial" w:cs="Arial"/>
          <w:b/>
          <w:bCs/>
        </w:rPr>
      </w:pPr>
      <w:r w:rsidRPr="6F22276F">
        <w:rPr>
          <w:rFonts w:ascii="Arial" w:hAnsi="Arial" w:cs="Arial"/>
          <w:b/>
          <w:bCs/>
        </w:rPr>
        <w:t>What will happen if there is a positive case of Covid-19 in my child’s school or college?</w:t>
      </w:r>
    </w:p>
    <w:p w14:paraId="413AAE1E" w14:textId="2F9760D1" w:rsidR="005F42B6" w:rsidRDefault="27F39CE5" w:rsidP="6F22276F">
      <w:pPr>
        <w:spacing w:line="259" w:lineRule="auto"/>
        <w:rPr>
          <w:rFonts w:ascii="Arial" w:hAnsi="Arial" w:cs="Arial"/>
        </w:rPr>
      </w:pPr>
      <w:r w:rsidRPr="6F22276F">
        <w:rPr>
          <w:rFonts w:ascii="Arial" w:hAnsi="Arial" w:cs="Arial"/>
        </w:rPr>
        <w:t xml:space="preserve">Anyone who </w:t>
      </w:r>
      <w:r w:rsidR="467C0124" w:rsidRPr="6F22276F">
        <w:rPr>
          <w:rFonts w:ascii="Arial" w:hAnsi="Arial" w:cs="Arial"/>
        </w:rPr>
        <w:t xml:space="preserve">has symptoms will be asked to stay at home. If they also </w:t>
      </w:r>
      <w:r w:rsidRPr="6F22276F">
        <w:rPr>
          <w:rFonts w:ascii="Arial" w:hAnsi="Arial" w:cs="Arial"/>
        </w:rPr>
        <w:t xml:space="preserve">test positive for Covid-19 </w:t>
      </w:r>
      <w:r w:rsidR="3689D615" w:rsidRPr="6F22276F">
        <w:rPr>
          <w:rFonts w:ascii="Arial" w:hAnsi="Arial" w:cs="Arial"/>
        </w:rPr>
        <w:t xml:space="preserve">they </w:t>
      </w:r>
      <w:r w:rsidRPr="6F22276F">
        <w:rPr>
          <w:rFonts w:ascii="Arial" w:hAnsi="Arial" w:cs="Arial"/>
        </w:rPr>
        <w:t xml:space="preserve">will have to isolate for 10 days. This rule has not changed. </w:t>
      </w:r>
      <w:r w:rsidR="63320E15" w:rsidRPr="6F22276F">
        <w:rPr>
          <w:rFonts w:ascii="Arial" w:hAnsi="Arial" w:cs="Arial"/>
        </w:rPr>
        <w:t>Anyone who has Covid-19 symptoms will need to be collected from school or college</w:t>
      </w:r>
      <w:r w:rsidR="218F1F4D" w:rsidRPr="6F22276F">
        <w:rPr>
          <w:rFonts w:ascii="Arial" w:hAnsi="Arial" w:cs="Arial"/>
        </w:rPr>
        <w:t xml:space="preserve"> and isolate until they have taken a PCR test and know the result</w:t>
      </w:r>
      <w:r w:rsidR="63320E15" w:rsidRPr="6F22276F">
        <w:rPr>
          <w:rFonts w:ascii="Arial" w:hAnsi="Arial" w:cs="Arial"/>
        </w:rPr>
        <w:t>.</w:t>
      </w:r>
    </w:p>
    <w:p w14:paraId="41D9C2F0" w14:textId="1C1C995B" w:rsidR="005F42B6" w:rsidRDefault="005F42B6" w:rsidP="6F22276F">
      <w:pPr>
        <w:spacing w:line="259" w:lineRule="auto"/>
        <w:rPr>
          <w:rFonts w:ascii="Arial" w:hAnsi="Arial" w:cs="Arial"/>
          <w:b/>
          <w:bCs/>
        </w:rPr>
      </w:pPr>
    </w:p>
    <w:p w14:paraId="0698149C" w14:textId="420FA468" w:rsidR="005F42B6" w:rsidRDefault="5CBB22FE" w:rsidP="69F2D2CB">
      <w:pPr>
        <w:spacing w:line="259" w:lineRule="auto"/>
        <w:rPr>
          <w:rFonts w:ascii="Arial" w:hAnsi="Arial" w:cs="Arial"/>
          <w:b/>
          <w:bCs/>
        </w:rPr>
      </w:pPr>
      <w:r w:rsidRPr="6F22276F">
        <w:rPr>
          <w:rFonts w:ascii="Arial" w:hAnsi="Arial" w:cs="Arial"/>
          <w:b/>
          <w:bCs/>
        </w:rPr>
        <w:t>Will my child be asked to isolate if they have been near a positive case?</w:t>
      </w:r>
    </w:p>
    <w:p w14:paraId="009DFDF4" w14:textId="403E0B58" w:rsidR="005F42B6" w:rsidRDefault="00503232" w:rsidP="704133F4">
      <w:pPr>
        <w:spacing w:line="259" w:lineRule="auto"/>
        <w:rPr>
          <w:rFonts w:ascii="Arial" w:hAnsi="Arial" w:cs="Arial"/>
        </w:rPr>
      </w:pPr>
      <w:r>
        <w:rPr>
          <w:rFonts w:ascii="Arial" w:hAnsi="Arial" w:cs="Arial"/>
        </w:rPr>
        <w:t>No but</w:t>
      </w:r>
      <w:r w:rsidR="692945C9" w:rsidRPr="6F22276F">
        <w:rPr>
          <w:rFonts w:ascii="Arial" w:hAnsi="Arial" w:cs="Arial"/>
        </w:rPr>
        <w:t xml:space="preserve"> they </w:t>
      </w:r>
      <w:r w:rsidR="4D6751EF" w:rsidRPr="6F22276F">
        <w:rPr>
          <w:rFonts w:ascii="Arial" w:hAnsi="Arial" w:cs="Arial"/>
        </w:rPr>
        <w:t>will be encouraged to book a PCR test</w:t>
      </w:r>
      <w:r w:rsidR="00297DA0">
        <w:rPr>
          <w:rFonts w:ascii="Arial" w:hAnsi="Arial" w:cs="Arial"/>
        </w:rPr>
        <w:t xml:space="preserve"> and they will not need to isolate while they wait for the result of this PCR test</w:t>
      </w:r>
      <w:r w:rsidR="17605CA5" w:rsidRPr="6F22276F">
        <w:rPr>
          <w:rFonts w:ascii="Arial" w:hAnsi="Arial" w:cs="Arial"/>
        </w:rPr>
        <w:t xml:space="preserve">. This </w:t>
      </w:r>
      <w:r w:rsidR="0530B72A" w:rsidRPr="6F22276F">
        <w:rPr>
          <w:rFonts w:ascii="Arial" w:hAnsi="Arial" w:cs="Arial"/>
        </w:rPr>
        <w:t>is the main change for s</w:t>
      </w:r>
      <w:r w:rsidR="080A3B74" w:rsidRPr="6F22276F">
        <w:rPr>
          <w:rFonts w:ascii="Arial" w:hAnsi="Arial" w:cs="Arial"/>
        </w:rPr>
        <w:t xml:space="preserve">chools and </w:t>
      </w:r>
      <w:r w:rsidR="064D2373" w:rsidRPr="6F22276F">
        <w:rPr>
          <w:rFonts w:ascii="Arial" w:hAnsi="Arial" w:cs="Arial"/>
        </w:rPr>
        <w:t>colleges</w:t>
      </w:r>
      <w:r>
        <w:rPr>
          <w:rFonts w:ascii="Arial" w:hAnsi="Arial" w:cs="Arial"/>
        </w:rPr>
        <w:t xml:space="preserve"> and</w:t>
      </w:r>
      <w:r w:rsidR="487BB862" w:rsidRPr="6F22276F">
        <w:rPr>
          <w:rFonts w:ascii="Arial" w:hAnsi="Arial" w:cs="Arial"/>
        </w:rPr>
        <w:t xml:space="preserve"> in</w:t>
      </w:r>
      <w:r w:rsidR="59A5E364" w:rsidRPr="6F22276F">
        <w:rPr>
          <w:rFonts w:ascii="Arial" w:hAnsi="Arial" w:cs="Arial"/>
        </w:rPr>
        <w:t xml:space="preserve"> </w:t>
      </w:r>
      <w:r w:rsidR="487BB862" w:rsidRPr="6F22276F">
        <w:rPr>
          <w:rFonts w:ascii="Arial" w:hAnsi="Arial" w:cs="Arial"/>
        </w:rPr>
        <w:t>most circumstances</w:t>
      </w:r>
      <w:r w:rsidR="0530B72A" w:rsidRPr="6F22276F">
        <w:rPr>
          <w:rFonts w:ascii="Arial" w:hAnsi="Arial" w:cs="Arial"/>
        </w:rPr>
        <w:t xml:space="preserve"> they</w:t>
      </w:r>
      <w:r w:rsidR="0E555EF4" w:rsidRPr="6F22276F">
        <w:rPr>
          <w:rFonts w:ascii="Arial" w:hAnsi="Arial" w:cs="Arial"/>
        </w:rPr>
        <w:t xml:space="preserve"> </w:t>
      </w:r>
      <w:r w:rsidR="0530B72A" w:rsidRPr="6F22276F">
        <w:rPr>
          <w:rFonts w:ascii="Arial" w:hAnsi="Arial" w:cs="Arial"/>
        </w:rPr>
        <w:t xml:space="preserve">no longer have to contact trace or ask close contacts to isolate when there is a positive case in their setting. This </w:t>
      </w:r>
      <w:r w:rsidR="17605CA5" w:rsidRPr="6F22276F">
        <w:rPr>
          <w:rFonts w:ascii="Arial" w:hAnsi="Arial" w:cs="Arial"/>
        </w:rPr>
        <w:t xml:space="preserve">will mean </w:t>
      </w:r>
      <w:r w:rsidR="17DAE47A" w:rsidRPr="6F22276F">
        <w:rPr>
          <w:rFonts w:ascii="Arial" w:hAnsi="Arial" w:cs="Arial"/>
        </w:rPr>
        <w:t xml:space="preserve">fewer </w:t>
      </w:r>
      <w:r w:rsidR="2B19F0A8" w:rsidRPr="6F22276F">
        <w:rPr>
          <w:rFonts w:ascii="Arial" w:hAnsi="Arial" w:cs="Arial"/>
        </w:rPr>
        <w:t xml:space="preserve">class and setting </w:t>
      </w:r>
      <w:r w:rsidR="17DAE47A" w:rsidRPr="6F22276F">
        <w:rPr>
          <w:rFonts w:ascii="Arial" w:hAnsi="Arial" w:cs="Arial"/>
        </w:rPr>
        <w:t xml:space="preserve">closures </w:t>
      </w:r>
      <w:r w:rsidR="1DC55259" w:rsidRPr="6F22276F">
        <w:rPr>
          <w:rFonts w:ascii="Arial" w:hAnsi="Arial" w:cs="Arial"/>
        </w:rPr>
        <w:t xml:space="preserve">if there is a single positive case in the school or college which </w:t>
      </w:r>
      <w:r w:rsidR="17DAE47A" w:rsidRPr="6F22276F">
        <w:rPr>
          <w:rFonts w:ascii="Arial" w:hAnsi="Arial" w:cs="Arial"/>
        </w:rPr>
        <w:t xml:space="preserve">will help minimise disruption to face-to-face education. </w:t>
      </w:r>
      <w:r w:rsidR="00722062">
        <w:rPr>
          <w:rFonts w:ascii="Arial" w:hAnsi="Arial" w:cs="Arial"/>
        </w:rPr>
        <w:t xml:space="preserve">Children under 4 years of </w:t>
      </w:r>
      <w:r w:rsidR="00A51657">
        <w:rPr>
          <w:rFonts w:ascii="Arial" w:hAnsi="Arial" w:cs="Arial"/>
        </w:rPr>
        <w:t>age</w:t>
      </w:r>
      <w:r w:rsidR="00722062">
        <w:rPr>
          <w:rFonts w:ascii="Arial" w:hAnsi="Arial" w:cs="Arial"/>
        </w:rPr>
        <w:t xml:space="preserve"> who are a contact will not be asked to take a PCR test unless the positive case is a member of their household.</w:t>
      </w:r>
    </w:p>
    <w:p w14:paraId="1B489519" w14:textId="30996911" w:rsidR="6F22276F" w:rsidRDefault="002F74EF" w:rsidP="6F22276F">
      <w:pPr>
        <w:spacing w:line="259" w:lineRule="auto"/>
        <w:rPr>
          <w:rFonts w:ascii="Arial" w:hAnsi="Arial" w:cs="Arial"/>
        </w:rPr>
      </w:pPr>
      <w:hyperlink r:id="rId16" w:history="1"/>
    </w:p>
    <w:p w14:paraId="104F41C9" w14:textId="53F854B7" w:rsidR="009273E9" w:rsidRDefault="002F74EF" w:rsidP="6F22276F">
      <w:pPr>
        <w:spacing w:line="259" w:lineRule="auto"/>
        <w:rPr>
          <w:rFonts w:ascii="Arial" w:hAnsi="Arial" w:cs="Arial"/>
          <w:b/>
          <w:bCs/>
        </w:rPr>
      </w:pPr>
      <w:hyperlink r:id="rId17" w:history="1"/>
      <w:hyperlink r:id="rId18" w:history="1"/>
      <w:r w:rsidR="60CEB67D" w:rsidRPr="6F22276F">
        <w:rPr>
          <w:rFonts w:ascii="Arial" w:hAnsi="Arial" w:cs="Arial"/>
          <w:b/>
          <w:bCs/>
        </w:rPr>
        <w:t xml:space="preserve">What if there </w:t>
      </w:r>
      <w:r w:rsidR="29514B3B" w:rsidRPr="6F22276F">
        <w:rPr>
          <w:rFonts w:ascii="Arial" w:hAnsi="Arial" w:cs="Arial"/>
          <w:b/>
          <w:bCs/>
        </w:rPr>
        <w:t>are several cases</w:t>
      </w:r>
      <w:r w:rsidR="60CEB67D" w:rsidRPr="6F22276F">
        <w:rPr>
          <w:rFonts w:ascii="Arial" w:hAnsi="Arial" w:cs="Arial"/>
          <w:b/>
          <w:bCs/>
        </w:rPr>
        <w:t xml:space="preserve"> </w:t>
      </w:r>
      <w:r w:rsidR="596355B2" w:rsidRPr="6F22276F">
        <w:rPr>
          <w:rFonts w:ascii="Arial" w:hAnsi="Arial" w:cs="Arial"/>
          <w:b/>
          <w:bCs/>
        </w:rPr>
        <w:t xml:space="preserve">of Covid-19 </w:t>
      </w:r>
      <w:r w:rsidR="60CEB67D" w:rsidRPr="6F22276F">
        <w:rPr>
          <w:rFonts w:ascii="Arial" w:hAnsi="Arial" w:cs="Arial"/>
          <w:b/>
          <w:bCs/>
        </w:rPr>
        <w:t>at my child’s school</w:t>
      </w:r>
      <w:r w:rsidR="59577871" w:rsidRPr="6F22276F">
        <w:rPr>
          <w:rFonts w:ascii="Arial" w:hAnsi="Arial" w:cs="Arial"/>
          <w:b/>
          <w:bCs/>
        </w:rPr>
        <w:t xml:space="preserve"> or college</w:t>
      </w:r>
      <w:r w:rsidR="60CEB67D" w:rsidRPr="6F22276F">
        <w:rPr>
          <w:rFonts w:ascii="Arial" w:hAnsi="Arial" w:cs="Arial"/>
          <w:b/>
          <w:bCs/>
        </w:rPr>
        <w:t>?</w:t>
      </w:r>
    </w:p>
    <w:p w14:paraId="07D68652" w14:textId="5D69EFBD" w:rsidR="009273E9" w:rsidRPr="009273E9" w:rsidRDefault="60CEB67D" w:rsidP="6F22276F">
      <w:pPr>
        <w:spacing w:line="259" w:lineRule="auto"/>
        <w:rPr>
          <w:rFonts w:ascii="Arial" w:hAnsi="Arial" w:cs="Arial"/>
        </w:rPr>
      </w:pPr>
      <w:r w:rsidRPr="6F22276F">
        <w:rPr>
          <w:rFonts w:ascii="Arial" w:hAnsi="Arial" w:cs="Arial"/>
        </w:rPr>
        <w:t>All settings will have a</w:t>
      </w:r>
      <w:r w:rsidR="19189642" w:rsidRPr="6F22276F">
        <w:rPr>
          <w:rFonts w:ascii="Arial" w:hAnsi="Arial" w:cs="Arial"/>
        </w:rPr>
        <w:t>n</w:t>
      </w:r>
      <w:r w:rsidRPr="6F22276F">
        <w:rPr>
          <w:rFonts w:ascii="Arial" w:hAnsi="Arial" w:cs="Arial"/>
        </w:rPr>
        <w:t xml:space="preserve"> </w:t>
      </w:r>
      <w:r w:rsidR="179F559B" w:rsidRPr="6F22276F">
        <w:rPr>
          <w:rFonts w:ascii="Arial" w:hAnsi="Arial" w:cs="Arial"/>
        </w:rPr>
        <w:t xml:space="preserve">outbreak </w:t>
      </w:r>
      <w:r w:rsidRPr="6F22276F">
        <w:rPr>
          <w:rFonts w:ascii="Arial" w:hAnsi="Arial" w:cs="Arial"/>
        </w:rPr>
        <w:t>management plan</w:t>
      </w:r>
      <w:r w:rsidR="009A77B2">
        <w:rPr>
          <w:rFonts w:ascii="Arial" w:hAnsi="Arial" w:cs="Arial"/>
        </w:rPr>
        <w:t>, this may be referred to as a contingency plan</w:t>
      </w:r>
      <w:r w:rsidR="00297DA0">
        <w:rPr>
          <w:rFonts w:ascii="Arial" w:hAnsi="Arial" w:cs="Arial"/>
        </w:rPr>
        <w:t>,</w:t>
      </w:r>
      <w:r w:rsidR="529B12E8" w:rsidRPr="6F22276F">
        <w:rPr>
          <w:rFonts w:ascii="Arial" w:hAnsi="Arial" w:cs="Arial"/>
        </w:rPr>
        <w:t xml:space="preserve"> for when cases rise</w:t>
      </w:r>
      <w:r w:rsidR="7FE647E1" w:rsidRPr="6F22276F">
        <w:rPr>
          <w:rFonts w:ascii="Arial" w:hAnsi="Arial" w:cs="Arial"/>
        </w:rPr>
        <w:t xml:space="preserve"> in their setting or in the local area</w:t>
      </w:r>
      <w:r w:rsidR="6A9A71A2" w:rsidRPr="6F22276F">
        <w:rPr>
          <w:rFonts w:ascii="Arial" w:hAnsi="Arial" w:cs="Arial"/>
        </w:rPr>
        <w:t xml:space="preserve">. </w:t>
      </w:r>
      <w:r w:rsidR="43A50125" w:rsidRPr="6F22276F">
        <w:rPr>
          <w:rFonts w:ascii="Arial" w:hAnsi="Arial" w:cs="Arial"/>
        </w:rPr>
        <w:t xml:space="preserve">The plan is </w:t>
      </w:r>
      <w:r w:rsidR="43A50125" w:rsidRPr="6F22276F">
        <w:rPr>
          <w:rFonts w:ascii="Arial" w:eastAsia="Arial" w:hAnsi="Arial" w:cs="Arial"/>
          <w:color w:val="000000" w:themeColor="text1"/>
          <w:szCs w:val="24"/>
        </w:rPr>
        <w:t>based on the latest government guidance</w:t>
      </w:r>
      <w:r w:rsidR="1FBD0BFF" w:rsidRPr="6F22276F">
        <w:rPr>
          <w:rFonts w:ascii="Arial" w:hAnsi="Arial" w:cs="Arial"/>
        </w:rPr>
        <w:t>.</w:t>
      </w:r>
      <w:r w:rsidR="0249E657" w:rsidRPr="6F22276F">
        <w:rPr>
          <w:rFonts w:ascii="Arial" w:hAnsi="Arial" w:cs="Arial"/>
        </w:rPr>
        <w:t xml:space="preserve"> Your child’s school or college will work with</w:t>
      </w:r>
      <w:r w:rsidR="7217FB5C" w:rsidRPr="6F22276F">
        <w:rPr>
          <w:rFonts w:ascii="Arial" w:hAnsi="Arial" w:cs="Arial"/>
        </w:rPr>
        <w:t xml:space="preserve"> health protection and public health teams</w:t>
      </w:r>
      <w:r w:rsidR="37659A36" w:rsidRPr="6F22276F">
        <w:rPr>
          <w:rFonts w:ascii="Arial" w:hAnsi="Arial" w:cs="Arial"/>
        </w:rPr>
        <w:t xml:space="preserve"> and use the plan</w:t>
      </w:r>
      <w:r w:rsidR="17A37B05" w:rsidRPr="6F22276F">
        <w:rPr>
          <w:rFonts w:ascii="Arial" w:hAnsi="Arial" w:cs="Arial"/>
        </w:rPr>
        <w:t xml:space="preserve"> </w:t>
      </w:r>
      <w:r w:rsidR="1FBE93EE" w:rsidRPr="6F22276F">
        <w:rPr>
          <w:rFonts w:ascii="Arial" w:hAnsi="Arial" w:cs="Arial"/>
        </w:rPr>
        <w:t xml:space="preserve">to guide decisions or </w:t>
      </w:r>
      <w:r w:rsidR="76EC269E" w:rsidRPr="6F22276F">
        <w:rPr>
          <w:rFonts w:ascii="Arial" w:hAnsi="Arial" w:cs="Arial"/>
        </w:rPr>
        <w:t>actions</w:t>
      </w:r>
      <w:r w:rsidR="1FBE93EE" w:rsidRPr="6F22276F">
        <w:rPr>
          <w:rFonts w:ascii="Arial" w:hAnsi="Arial" w:cs="Arial"/>
        </w:rPr>
        <w:t xml:space="preserve"> they need to </w:t>
      </w:r>
      <w:r w:rsidR="00A84A76">
        <w:rPr>
          <w:rFonts w:ascii="Arial" w:hAnsi="Arial" w:cs="Arial"/>
        </w:rPr>
        <w:t>t</w:t>
      </w:r>
      <w:r w:rsidR="1FBE93EE" w:rsidRPr="6F22276F">
        <w:rPr>
          <w:rFonts w:ascii="Arial" w:hAnsi="Arial" w:cs="Arial"/>
        </w:rPr>
        <w:t>ake to reduce the spread</w:t>
      </w:r>
      <w:r w:rsidR="25C95F4C" w:rsidRPr="6F22276F">
        <w:rPr>
          <w:rFonts w:ascii="Arial" w:hAnsi="Arial" w:cs="Arial"/>
        </w:rPr>
        <w:t>.</w:t>
      </w:r>
      <w:r w:rsidR="1FBE93EE" w:rsidRPr="6F22276F">
        <w:rPr>
          <w:rFonts w:ascii="Arial" w:hAnsi="Arial" w:cs="Arial"/>
        </w:rPr>
        <w:t xml:space="preserve"> </w:t>
      </w:r>
      <w:r w:rsidRPr="6F22276F">
        <w:rPr>
          <w:rFonts w:ascii="Arial" w:hAnsi="Arial" w:cs="Arial"/>
        </w:rPr>
        <w:t xml:space="preserve">If it is decided </w:t>
      </w:r>
      <w:r w:rsidR="5B0F479B" w:rsidRPr="6F22276F">
        <w:rPr>
          <w:rFonts w:ascii="Arial" w:hAnsi="Arial" w:cs="Arial"/>
        </w:rPr>
        <w:t xml:space="preserve">it is </w:t>
      </w:r>
      <w:r w:rsidRPr="6F22276F">
        <w:rPr>
          <w:rFonts w:ascii="Arial" w:hAnsi="Arial" w:cs="Arial"/>
        </w:rPr>
        <w:t>best to do so</w:t>
      </w:r>
      <w:r w:rsidR="0094A067" w:rsidRPr="6F22276F">
        <w:rPr>
          <w:rFonts w:ascii="Arial" w:hAnsi="Arial" w:cs="Arial"/>
        </w:rPr>
        <w:t>,</w:t>
      </w:r>
      <w:r w:rsidRPr="6F22276F">
        <w:rPr>
          <w:rFonts w:ascii="Arial" w:hAnsi="Arial" w:cs="Arial"/>
        </w:rPr>
        <w:t xml:space="preserve"> certain measures may be reintroduced </w:t>
      </w:r>
      <w:r w:rsidR="01A41601" w:rsidRPr="6F22276F">
        <w:rPr>
          <w:rFonts w:ascii="Arial" w:hAnsi="Arial" w:cs="Arial"/>
        </w:rPr>
        <w:t xml:space="preserve">by local </w:t>
      </w:r>
      <w:r w:rsidR="4AC2A4BE" w:rsidRPr="6F22276F">
        <w:rPr>
          <w:rFonts w:ascii="Arial" w:hAnsi="Arial" w:cs="Arial"/>
        </w:rPr>
        <w:t>D</w:t>
      </w:r>
      <w:r w:rsidR="01A41601" w:rsidRPr="6F22276F">
        <w:rPr>
          <w:rFonts w:ascii="Arial" w:hAnsi="Arial" w:cs="Arial"/>
        </w:rPr>
        <w:t xml:space="preserve">irectors of Public Health </w:t>
      </w:r>
      <w:r w:rsidRPr="6F22276F">
        <w:rPr>
          <w:rFonts w:ascii="Arial" w:hAnsi="Arial" w:cs="Arial"/>
        </w:rPr>
        <w:t>such as staggered start and end times</w:t>
      </w:r>
      <w:r w:rsidR="00A84A76">
        <w:rPr>
          <w:rFonts w:ascii="Arial" w:hAnsi="Arial" w:cs="Arial"/>
        </w:rPr>
        <w:t xml:space="preserve"> of the school day</w:t>
      </w:r>
      <w:r w:rsidRPr="6F22276F">
        <w:rPr>
          <w:rFonts w:ascii="Arial" w:hAnsi="Arial" w:cs="Arial"/>
        </w:rPr>
        <w:t xml:space="preserve">, contact tracing, </w:t>
      </w:r>
      <w:r w:rsidR="26D1F340" w:rsidRPr="6F22276F">
        <w:rPr>
          <w:rFonts w:ascii="Arial" w:hAnsi="Arial" w:cs="Arial"/>
        </w:rPr>
        <w:t>the</w:t>
      </w:r>
      <w:r w:rsidR="6548B3D1" w:rsidRPr="6F22276F">
        <w:rPr>
          <w:rFonts w:ascii="Arial" w:hAnsi="Arial" w:cs="Arial"/>
        </w:rPr>
        <w:t xml:space="preserve"> </w:t>
      </w:r>
      <w:r w:rsidRPr="6F22276F">
        <w:rPr>
          <w:rFonts w:ascii="Arial" w:hAnsi="Arial" w:cs="Arial"/>
        </w:rPr>
        <w:t xml:space="preserve">wearing of face coverings </w:t>
      </w:r>
      <w:r w:rsidR="10D0D9C7" w:rsidRPr="6F22276F">
        <w:rPr>
          <w:rFonts w:ascii="Arial" w:hAnsi="Arial" w:cs="Arial"/>
        </w:rPr>
        <w:t xml:space="preserve">and partial school closures where children </w:t>
      </w:r>
      <w:r w:rsidR="0E04E22C" w:rsidRPr="6F22276F">
        <w:rPr>
          <w:rFonts w:ascii="Arial" w:hAnsi="Arial" w:cs="Arial"/>
        </w:rPr>
        <w:t xml:space="preserve">will access </w:t>
      </w:r>
      <w:r w:rsidR="0E04E22C" w:rsidRPr="6F22276F">
        <w:rPr>
          <w:rFonts w:ascii="Arial" w:hAnsi="Arial" w:cs="Arial"/>
        </w:rPr>
        <w:lastRenderedPageBreak/>
        <w:t>their learning online.</w:t>
      </w:r>
      <w:r w:rsidRPr="6F22276F">
        <w:rPr>
          <w:rFonts w:ascii="Arial" w:hAnsi="Arial" w:cs="Arial"/>
        </w:rPr>
        <w:t xml:space="preserve"> Please be assured these measures will only be introduced if the risk to </w:t>
      </w:r>
      <w:r w:rsidR="3D395240" w:rsidRPr="6F22276F">
        <w:rPr>
          <w:rFonts w:ascii="Arial" w:hAnsi="Arial" w:cs="Arial"/>
        </w:rPr>
        <w:t>individuals'</w:t>
      </w:r>
      <w:r w:rsidRPr="6F22276F">
        <w:rPr>
          <w:rFonts w:ascii="Arial" w:hAnsi="Arial" w:cs="Arial"/>
        </w:rPr>
        <w:t xml:space="preserve"> health outweighs the risk to disrupting our children and young people’s education. </w:t>
      </w:r>
    </w:p>
    <w:p w14:paraId="61F0B567" w14:textId="6A6C1126" w:rsidR="009308D1" w:rsidRDefault="009308D1" w:rsidP="00FE00D2">
      <w:pPr>
        <w:spacing w:line="259" w:lineRule="auto"/>
        <w:rPr>
          <w:rFonts w:ascii="Arial" w:hAnsi="Arial" w:cs="Arial"/>
          <w:szCs w:val="24"/>
        </w:rPr>
      </w:pPr>
    </w:p>
    <w:p w14:paraId="4EDACBC0" w14:textId="218EA2CE" w:rsidR="009308D1" w:rsidRPr="009308D1" w:rsidRDefault="31366613" w:rsidP="69F2D2CB">
      <w:pPr>
        <w:spacing w:line="259" w:lineRule="auto"/>
        <w:rPr>
          <w:rFonts w:ascii="Arial" w:hAnsi="Arial" w:cs="Arial"/>
          <w:b/>
          <w:bCs/>
        </w:rPr>
      </w:pPr>
      <w:r w:rsidRPr="6F22276F">
        <w:rPr>
          <w:rFonts w:ascii="Arial" w:hAnsi="Arial" w:cs="Arial"/>
          <w:b/>
          <w:bCs/>
        </w:rPr>
        <w:t>Will my child be tested at the start of the new term?</w:t>
      </w:r>
    </w:p>
    <w:p w14:paraId="5CEAAED4" w14:textId="469489E4" w:rsidR="00E960DE" w:rsidRDefault="17DAE47A" w:rsidP="69F2D2CB">
      <w:pPr>
        <w:spacing w:line="259" w:lineRule="auto"/>
        <w:rPr>
          <w:rFonts w:ascii="Arial" w:hAnsi="Arial" w:cs="Arial"/>
        </w:rPr>
      </w:pPr>
      <w:r w:rsidRPr="6F22276F">
        <w:rPr>
          <w:rFonts w:ascii="Arial" w:hAnsi="Arial" w:cs="Arial"/>
        </w:rPr>
        <w:t xml:space="preserve">At the start of the new term in September, </w:t>
      </w:r>
      <w:r w:rsidR="00A51657">
        <w:rPr>
          <w:rFonts w:ascii="Arial" w:hAnsi="Arial" w:cs="Arial"/>
        </w:rPr>
        <w:t xml:space="preserve">all students at </w:t>
      </w:r>
      <w:r w:rsidR="21395B83" w:rsidRPr="6F22276F">
        <w:rPr>
          <w:rFonts w:ascii="Arial" w:hAnsi="Arial" w:cs="Arial"/>
        </w:rPr>
        <w:t>secondary schools and colleges</w:t>
      </w:r>
      <w:r w:rsidRPr="6F22276F">
        <w:rPr>
          <w:rFonts w:ascii="Arial" w:hAnsi="Arial" w:cs="Arial"/>
        </w:rPr>
        <w:t xml:space="preserve"> </w:t>
      </w:r>
      <w:r w:rsidR="00A51657">
        <w:rPr>
          <w:rFonts w:ascii="Arial" w:hAnsi="Arial" w:cs="Arial"/>
        </w:rPr>
        <w:t>should receive</w:t>
      </w:r>
      <w:r w:rsidRPr="6F22276F">
        <w:rPr>
          <w:rFonts w:ascii="Arial" w:hAnsi="Arial" w:cs="Arial"/>
        </w:rPr>
        <w:t xml:space="preserve"> two </w:t>
      </w:r>
      <w:r w:rsidR="053035BB" w:rsidRPr="6F22276F">
        <w:rPr>
          <w:rFonts w:ascii="Arial" w:hAnsi="Arial" w:cs="Arial"/>
        </w:rPr>
        <w:t xml:space="preserve">rapid </w:t>
      </w:r>
      <w:r w:rsidRPr="6F22276F">
        <w:rPr>
          <w:rFonts w:ascii="Arial" w:hAnsi="Arial" w:cs="Arial"/>
        </w:rPr>
        <w:t>lateral flow tests</w:t>
      </w:r>
      <w:r w:rsidR="00A51657">
        <w:rPr>
          <w:rFonts w:ascii="Arial" w:hAnsi="Arial" w:cs="Arial"/>
        </w:rPr>
        <w:t>, 3 to 5 days apart,</w:t>
      </w:r>
      <w:r w:rsidRPr="6F22276F">
        <w:rPr>
          <w:rFonts w:ascii="Arial" w:hAnsi="Arial" w:cs="Arial"/>
        </w:rPr>
        <w:t xml:space="preserve"> at their school setting</w:t>
      </w:r>
      <w:r w:rsidR="60CEB67D" w:rsidRPr="6F22276F">
        <w:rPr>
          <w:rFonts w:ascii="Arial" w:hAnsi="Arial" w:cs="Arial"/>
        </w:rPr>
        <w:t>.</w:t>
      </w:r>
      <w:r w:rsidR="3B640E26" w:rsidRPr="6F22276F">
        <w:rPr>
          <w:rFonts w:ascii="Arial" w:hAnsi="Arial" w:cs="Arial"/>
        </w:rPr>
        <w:t xml:space="preserve"> </w:t>
      </w:r>
      <w:r w:rsidRPr="6F22276F">
        <w:rPr>
          <w:rFonts w:ascii="Arial" w:hAnsi="Arial" w:cs="Arial"/>
        </w:rPr>
        <w:t xml:space="preserve">Your child’s school or college will </w:t>
      </w:r>
      <w:r w:rsidR="39386836" w:rsidRPr="6F22276F">
        <w:rPr>
          <w:rFonts w:ascii="Arial" w:hAnsi="Arial" w:cs="Arial"/>
        </w:rPr>
        <w:t>let you know the details</w:t>
      </w:r>
      <w:r w:rsidRPr="6F22276F">
        <w:rPr>
          <w:rFonts w:ascii="Arial" w:hAnsi="Arial" w:cs="Arial"/>
        </w:rPr>
        <w:t xml:space="preserve"> </w:t>
      </w:r>
      <w:r w:rsidR="031DFDE9" w:rsidRPr="6F22276F">
        <w:rPr>
          <w:rFonts w:ascii="Arial" w:hAnsi="Arial" w:cs="Arial"/>
        </w:rPr>
        <w:t xml:space="preserve">of when your child needs to </w:t>
      </w:r>
      <w:r w:rsidR="5DB432D6" w:rsidRPr="6F22276F">
        <w:rPr>
          <w:rFonts w:ascii="Arial" w:hAnsi="Arial" w:cs="Arial"/>
        </w:rPr>
        <w:t>go to their</w:t>
      </w:r>
      <w:r w:rsidR="031DFDE9" w:rsidRPr="6F22276F">
        <w:rPr>
          <w:rFonts w:ascii="Arial" w:hAnsi="Arial" w:cs="Arial"/>
        </w:rPr>
        <w:t xml:space="preserve"> </w:t>
      </w:r>
      <w:r w:rsidR="6DDFB892" w:rsidRPr="6F22276F">
        <w:rPr>
          <w:rFonts w:ascii="Arial" w:hAnsi="Arial" w:cs="Arial"/>
        </w:rPr>
        <w:t>school or college</w:t>
      </w:r>
      <w:r w:rsidR="3420E9FC" w:rsidRPr="6F22276F">
        <w:rPr>
          <w:rFonts w:ascii="Arial" w:hAnsi="Arial" w:cs="Arial"/>
        </w:rPr>
        <w:t xml:space="preserve"> to get tested</w:t>
      </w:r>
      <w:r w:rsidR="031DFDE9" w:rsidRPr="6F22276F">
        <w:rPr>
          <w:rFonts w:ascii="Arial" w:hAnsi="Arial" w:cs="Arial"/>
        </w:rPr>
        <w:t xml:space="preserve">. </w:t>
      </w:r>
    </w:p>
    <w:p w14:paraId="05E5B2FA" w14:textId="580FD771" w:rsidR="009308D1" w:rsidRDefault="009308D1" w:rsidP="00FE00D2">
      <w:pPr>
        <w:spacing w:line="259" w:lineRule="auto"/>
        <w:rPr>
          <w:rFonts w:ascii="Arial" w:hAnsi="Arial" w:cs="Arial"/>
          <w:szCs w:val="24"/>
        </w:rPr>
      </w:pPr>
    </w:p>
    <w:p w14:paraId="4B27BEC7" w14:textId="38C250F9" w:rsidR="009308D1" w:rsidRDefault="009308D1" w:rsidP="009308D1">
      <w:pPr>
        <w:spacing w:line="259" w:lineRule="auto"/>
        <w:rPr>
          <w:rFonts w:ascii="Arial" w:eastAsiaTheme="minorHAnsi" w:hAnsi="Arial" w:cs="Arial"/>
          <w:szCs w:val="24"/>
        </w:rPr>
      </w:pPr>
      <w:r w:rsidRPr="009308D1">
        <w:rPr>
          <w:rFonts w:ascii="Arial" w:hAnsi="Arial" w:cs="Arial"/>
          <w:szCs w:val="24"/>
        </w:rPr>
        <w:t xml:space="preserve">For parents of children starting secondary school, </w:t>
      </w:r>
      <w:r>
        <w:rPr>
          <w:rFonts w:ascii="Arial" w:hAnsi="Arial" w:cs="Arial"/>
          <w:szCs w:val="24"/>
        </w:rPr>
        <w:t xml:space="preserve">you can watch our video with your child to understand </w:t>
      </w:r>
      <w:r w:rsidRPr="009308D1">
        <w:rPr>
          <w:rFonts w:ascii="Arial" w:eastAsiaTheme="minorHAnsi" w:hAnsi="Arial" w:cs="Arial"/>
          <w:szCs w:val="24"/>
        </w:rPr>
        <w:t xml:space="preserve">what taking a </w:t>
      </w:r>
      <w:r w:rsidR="0091097F">
        <w:rPr>
          <w:rFonts w:ascii="Arial" w:eastAsiaTheme="minorHAnsi" w:hAnsi="Arial" w:cs="Arial"/>
          <w:szCs w:val="24"/>
        </w:rPr>
        <w:t xml:space="preserve">rapid lateral </w:t>
      </w:r>
      <w:r w:rsidRPr="009308D1">
        <w:rPr>
          <w:rFonts w:ascii="Arial" w:eastAsiaTheme="minorHAnsi" w:hAnsi="Arial" w:cs="Arial"/>
          <w:szCs w:val="24"/>
        </w:rPr>
        <w:t>Covid-19 test at your secondary school or college is like. Visit:</w:t>
      </w:r>
      <w:r w:rsidRPr="007C1F56">
        <w:t xml:space="preserve"> </w:t>
      </w:r>
      <w:hyperlink r:id="rId19" w:history="1">
        <w:r w:rsidRPr="009308D1">
          <w:rPr>
            <w:rStyle w:val="Hyperlink"/>
            <w:rFonts w:ascii="Arial" w:eastAsiaTheme="minorHAnsi" w:hAnsi="Arial" w:cs="Arial"/>
            <w:szCs w:val="24"/>
          </w:rPr>
          <w:t>Covid-19: Brimsham Green School tour - YouTube</w:t>
        </w:r>
      </w:hyperlink>
      <w:r w:rsidRPr="009308D1">
        <w:rPr>
          <w:rFonts w:ascii="Arial" w:eastAsiaTheme="minorHAnsi" w:hAnsi="Arial" w:cs="Arial"/>
          <w:szCs w:val="24"/>
        </w:rPr>
        <w:t xml:space="preserve"> </w:t>
      </w:r>
    </w:p>
    <w:p w14:paraId="6C49102B" w14:textId="05917F56" w:rsidR="00D14F0B" w:rsidRDefault="00D14F0B" w:rsidP="009308D1">
      <w:pPr>
        <w:spacing w:line="259" w:lineRule="auto"/>
        <w:rPr>
          <w:rFonts w:ascii="Arial" w:eastAsiaTheme="minorHAnsi" w:hAnsi="Arial" w:cs="Arial"/>
          <w:szCs w:val="24"/>
        </w:rPr>
      </w:pPr>
    </w:p>
    <w:p w14:paraId="39CEBDC4" w14:textId="46C7B94B" w:rsidR="00D14F0B" w:rsidRPr="009308D1" w:rsidRDefault="031DFDE9" w:rsidP="6F22276F">
      <w:pPr>
        <w:spacing w:line="259" w:lineRule="auto"/>
        <w:rPr>
          <w:rFonts w:ascii="Arial" w:eastAsiaTheme="minorEastAsia" w:hAnsi="Arial" w:cs="Arial"/>
        </w:rPr>
      </w:pPr>
      <w:r w:rsidRPr="6F22276F">
        <w:rPr>
          <w:rFonts w:ascii="Arial" w:eastAsiaTheme="minorEastAsia" w:hAnsi="Arial" w:cs="Arial"/>
        </w:rPr>
        <w:t xml:space="preserve">Secondary school and college students, as well as </w:t>
      </w:r>
      <w:r w:rsidR="201701C0" w:rsidRPr="6F22276F">
        <w:rPr>
          <w:rFonts w:ascii="Arial" w:eastAsiaTheme="minorEastAsia" w:hAnsi="Arial" w:cs="Arial"/>
        </w:rPr>
        <w:t>early years, primary, secondary and college staff</w:t>
      </w:r>
      <w:r w:rsidR="2FF8E6B0" w:rsidRPr="6F22276F">
        <w:rPr>
          <w:rFonts w:ascii="Arial" w:eastAsiaTheme="minorEastAsia" w:hAnsi="Arial" w:cs="Arial"/>
        </w:rPr>
        <w:t>,</w:t>
      </w:r>
      <w:r w:rsidR="6FACE99A" w:rsidRPr="6F22276F">
        <w:rPr>
          <w:rFonts w:ascii="Arial" w:eastAsiaTheme="minorEastAsia" w:hAnsi="Arial" w:cs="Arial"/>
        </w:rPr>
        <w:t xml:space="preserve"> </w:t>
      </w:r>
      <w:r w:rsidR="40E91897" w:rsidRPr="6F22276F">
        <w:rPr>
          <w:rFonts w:ascii="Arial" w:eastAsiaTheme="minorEastAsia" w:hAnsi="Arial" w:cs="Arial"/>
        </w:rPr>
        <w:t>will</w:t>
      </w:r>
      <w:r w:rsidRPr="6F22276F">
        <w:rPr>
          <w:rFonts w:ascii="Arial" w:eastAsiaTheme="minorEastAsia" w:hAnsi="Arial" w:cs="Arial"/>
        </w:rPr>
        <w:t xml:space="preserve"> continue </w:t>
      </w:r>
      <w:r w:rsidR="378CCF83" w:rsidRPr="6F22276F">
        <w:rPr>
          <w:rFonts w:ascii="Arial" w:eastAsiaTheme="minorEastAsia" w:hAnsi="Arial" w:cs="Arial"/>
        </w:rPr>
        <w:t xml:space="preserve">to </w:t>
      </w:r>
      <w:r w:rsidRPr="6F22276F">
        <w:rPr>
          <w:rFonts w:ascii="Arial" w:eastAsiaTheme="minorEastAsia" w:hAnsi="Arial" w:cs="Arial"/>
        </w:rPr>
        <w:t>tak</w:t>
      </w:r>
      <w:r w:rsidR="4E9C2473" w:rsidRPr="6F22276F">
        <w:rPr>
          <w:rFonts w:ascii="Arial" w:eastAsiaTheme="minorEastAsia" w:hAnsi="Arial" w:cs="Arial"/>
        </w:rPr>
        <w:t>e</w:t>
      </w:r>
      <w:r w:rsidRPr="6F22276F">
        <w:rPr>
          <w:rFonts w:ascii="Arial" w:eastAsiaTheme="minorEastAsia" w:hAnsi="Arial" w:cs="Arial"/>
        </w:rPr>
        <w:t xml:space="preserve"> regular </w:t>
      </w:r>
      <w:r w:rsidR="4A1977D3" w:rsidRPr="6F22276F">
        <w:rPr>
          <w:rFonts w:ascii="Arial" w:eastAsiaTheme="minorEastAsia" w:hAnsi="Arial" w:cs="Arial"/>
        </w:rPr>
        <w:t xml:space="preserve">rapid </w:t>
      </w:r>
      <w:r w:rsidRPr="6F22276F">
        <w:rPr>
          <w:rFonts w:ascii="Arial" w:eastAsiaTheme="minorEastAsia" w:hAnsi="Arial" w:cs="Arial"/>
        </w:rPr>
        <w:t xml:space="preserve">lateral flow tests at home twice a week. </w:t>
      </w:r>
      <w:r w:rsidR="09EFC9B2" w:rsidRPr="6F22276F">
        <w:rPr>
          <w:rFonts w:ascii="Arial" w:eastAsiaTheme="minorEastAsia" w:hAnsi="Arial" w:cs="Arial"/>
        </w:rPr>
        <w:t>Individuals</w:t>
      </w:r>
      <w:r w:rsidR="05146C4F" w:rsidRPr="6F22276F">
        <w:rPr>
          <w:rFonts w:ascii="Arial" w:eastAsiaTheme="minorEastAsia" w:hAnsi="Arial" w:cs="Arial"/>
        </w:rPr>
        <w:t xml:space="preserve"> </w:t>
      </w:r>
      <w:r w:rsidR="2114C020" w:rsidRPr="6F22276F">
        <w:rPr>
          <w:rFonts w:ascii="Arial" w:eastAsiaTheme="minorEastAsia" w:hAnsi="Arial" w:cs="Arial"/>
        </w:rPr>
        <w:t xml:space="preserve">should not </w:t>
      </w:r>
      <w:r w:rsidR="05146C4F" w:rsidRPr="6F22276F">
        <w:rPr>
          <w:rFonts w:ascii="Arial" w:eastAsiaTheme="minorEastAsia" w:hAnsi="Arial" w:cs="Arial"/>
        </w:rPr>
        <w:t xml:space="preserve">take a </w:t>
      </w:r>
      <w:r w:rsidR="4A1977D3" w:rsidRPr="6F22276F">
        <w:rPr>
          <w:rFonts w:ascii="Arial" w:eastAsiaTheme="minorEastAsia" w:hAnsi="Arial" w:cs="Arial"/>
        </w:rPr>
        <w:t xml:space="preserve">rapid </w:t>
      </w:r>
      <w:r w:rsidR="05146C4F" w:rsidRPr="6F22276F">
        <w:rPr>
          <w:rFonts w:ascii="Arial" w:eastAsiaTheme="minorEastAsia" w:hAnsi="Arial" w:cs="Arial"/>
        </w:rPr>
        <w:t xml:space="preserve">lateral flow test if </w:t>
      </w:r>
      <w:r w:rsidR="7220B15B" w:rsidRPr="6F22276F">
        <w:rPr>
          <w:rFonts w:ascii="Arial" w:eastAsiaTheme="minorEastAsia" w:hAnsi="Arial" w:cs="Arial"/>
        </w:rPr>
        <w:t>they</w:t>
      </w:r>
      <w:r w:rsidR="05146C4F" w:rsidRPr="6F22276F">
        <w:rPr>
          <w:rFonts w:ascii="Arial" w:eastAsiaTheme="minorEastAsia" w:hAnsi="Arial" w:cs="Arial"/>
        </w:rPr>
        <w:t xml:space="preserve"> have tested positive for Covid-19 in the last 90 days</w:t>
      </w:r>
      <w:r w:rsidR="2114C020" w:rsidRPr="6F22276F">
        <w:rPr>
          <w:rFonts w:ascii="Arial" w:eastAsiaTheme="minorEastAsia" w:hAnsi="Arial" w:cs="Arial"/>
        </w:rPr>
        <w:t xml:space="preserve">, unless </w:t>
      </w:r>
      <w:r w:rsidR="2CE51F28" w:rsidRPr="6F22276F">
        <w:rPr>
          <w:rFonts w:ascii="Arial" w:eastAsiaTheme="minorEastAsia" w:hAnsi="Arial" w:cs="Arial"/>
        </w:rPr>
        <w:t>they</w:t>
      </w:r>
      <w:r w:rsidR="2114C020" w:rsidRPr="6F22276F">
        <w:rPr>
          <w:rFonts w:ascii="Arial" w:eastAsiaTheme="minorEastAsia" w:hAnsi="Arial" w:cs="Arial"/>
        </w:rPr>
        <w:t xml:space="preserve"> have developed new symptoms</w:t>
      </w:r>
      <w:r w:rsidR="05146C4F" w:rsidRPr="6F22276F">
        <w:rPr>
          <w:rFonts w:ascii="Arial" w:eastAsiaTheme="minorEastAsia" w:hAnsi="Arial" w:cs="Arial"/>
        </w:rPr>
        <w:t xml:space="preserve">. </w:t>
      </w:r>
    </w:p>
    <w:p w14:paraId="72C8F3D9" w14:textId="4ECEBCC5" w:rsidR="009308D1" w:rsidRDefault="009308D1" w:rsidP="00FE00D2">
      <w:pPr>
        <w:spacing w:line="259" w:lineRule="auto"/>
        <w:rPr>
          <w:rFonts w:ascii="Arial" w:hAnsi="Arial" w:cs="Arial"/>
          <w:szCs w:val="24"/>
        </w:rPr>
      </w:pPr>
    </w:p>
    <w:p w14:paraId="73E5FBA1" w14:textId="1DD990BD" w:rsidR="002A307C" w:rsidRDefault="60CEB67D" w:rsidP="704133F4">
      <w:pPr>
        <w:spacing w:line="259" w:lineRule="auto"/>
        <w:rPr>
          <w:rFonts w:ascii="Arial" w:hAnsi="Arial" w:cs="Arial"/>
        </w:rPr>
      </w:pPr>
      <w:r w:rsidRPr="6F22276F">
        <w:rPr>
          <w:rFonts w:ascii="Arial" w:hAnsi="Arial" w:cs="Arial"/>
        </w:rPr>
        <w:t xml:space="preserve">The rapid home test kit now comes in two </w:t>
      </w:r>
      <w:r w:rsidR="57D2DB0A" w:rsidRPr="6F22276F">
        <w:rPr>
          <w:rFonts w:ascii="Arial" w:hAnsi="Arial" w:cs="Arial"/>
        </w:rPr>
        <w:t>forms:</w:t>
      </w:r>
      <w:r w:rsidRPr="6F22276F">
        <w:rPr>
          <w:rFonts w:ascii="Arial" w:hAnsi="Arial" w:cs="Arial"/>
        </w:rPr>
        <w:t xml:space="preserve"> the throat and </w:t>
      </w:r>
      <w:r w:rsidR="0A0262D2" w:rsidRPr="6F22276F">
        <w:rPr>
          <w:rFonts w:ascii="Arial" w:hAnsi="Arial" w:cs="Arial"/>
        </w:rPr>
        <w:t>nasal</w:t>
      </w:r>
      <w:r w:rsidRPr="6F22276F">
        <w:rPr>
          <w:rFonts w:ascii="Arial" w:hAnsi="Arial" w:cs="Arial"/>
        </w:rPr>
        <w:t xml:space="preserve"> swab test and the new </w:t>
      </w:r>
      <w:r w:rsidR="3505835B" w:rsidRPr="6F22276F">
        <w:rPr>
          <w:rFonts w:ascii="Arial" w:hAnsi="Arial" w:cs="Arial"/>
        </w:rPr>
        <w:t>nasal</w:t>
      </w:r>
      <w:r w:rsidR="5D40C541" w:rsidRPr="6F22276F">
        <w:rPr>
          <w:rFonts w:ascii="Arial" w:hAnsi="Arial" w:cs="Arial"/>
        </w:rPr>
        <w:t>-</w:t>
      </w:r>
      <w:r w:rsidRPr="6F22276F">
        <w:rPr>
          <w:rFonts w:ascii="Arial" w:hAnsi="Arial" w:cs="Arial"/>
        </w:rPr>
        <w:t xml:space="preserve">only swab test. </w:t>
      </w:r>
      <w:r w:rsidR="2273C241" w:rsidRPr="6F22276F">
        <w:rPr>
          <w:rFonts w:ascii="Arial" w:hAnsi="Arial" w:cs="Arial"/>
        </w:rPr>
        <w:t>It</w:t>
      </w:r>
      <w:r w:rsidR="00CD0B29">
        <w:rPr>
          <w:rFonts w:ascii="Arial" w:hAnsi="Arial" w:cs="Arial"/>
        </w:rPr>
        <w:t xml:space="preserve"> is</w:t>
      </w:r>
      <w:r w:rsidRPr="6F22276F">
        <w:rPr>
          <w:rFonts w:ascii="Arial" w:hAnsi="Arial" w:cs="Arial"/>
        </w:rPr>
        <w:t xml:space="preserve"> unclear which test kit the Department for Education will send to schools to use</w:t>
      </w:r>
      <w:r w:rsidR="1B9146BC" w:rsidRPr="6F22276F">
        <w:rPr>
          <w:rFonts w:ascii="Arial" w:hAnsi="Arial" w:cs="Arial"/>
        </w:rPr>
        <w:t>,</w:t>
      </w:r>
      <w:r w:rsidRPr="6F22276F">
        <w:rPr>
          <w:rFonts w:ascii="Arial" w:hAnsi="Arial" w:cs="Arial"/>
        </w:rPr>
        <w:t xml:space="preserve"> but both will have instructions for use if you are </w:t>
      </w:r>
      <w:r w:rsidR="4CD2B188" w:rsidRPr="6F22276F">
        <w:rPr>
          <w:rFonts w:ascii="Arial" w:hAnsi="Arial" w:cs="Arial"/>
        </w:rPr>
        <w:t>concerned.</w:t>
      </w:r>
    </w:p>
    <w:p w14:paraId="7A1EAE1B" w14:textId="09BC998F" w:rsidR="00B57A66" w:rsidRPr="00FE00D2" w:rsidRDefault="00B57A66" w:rsidP="6F22276F">
      <w:pPr>
        <w:spacing w:line="259" w:lineRule="auto"/>
        <w:textAlignment w:val="baseline"/>
        <w:rPr>
          <w:rFonts w:ascii="Arial" w:hAnsi="Arial" w:cs="Arial"/>
        </w:rPr>
      </w:pPr>
    </w:p>
    <w:p w14:paraId="2B800E15" w14:textId="26893F4B" w:rsidR="00B57A66" w:rsidRPr="00FE00D2" w:rsidRDefault="0C495530" w:rsidP="6F22276F">
      <w:pPr>
        <w:spacing w:line="259" w:lineRule="auto"/>
        <w:textAlignment w:val="baseline"/>
        <w:rPr>
          <w:rFonts w:ascii="Arial" w:hAnsi="Arial" w:cs="Arial"/>
        </w:rPr>
      </w:pPr>
      <w:r w:rsidRPr="6F22276F">
        <w:rPr>
          <w:rFonts w:ascii="Arial" w:hAnsi="Arial" w:cs="Arial"/>
        </w:rPr>
        <w:t>Please be assured that your child’s school or college has been updated with all the latest government guidance. Our education and public health teams will continue to provide support and guidance to all educational settings, and we will keep you informed of any national changes.</w:t>
      </w:r>
    </w:p>
    <w:p w14:paraId="7E81EA6E" w14:textId="14488E4B" w:rsidR="00B57A66" w:rsidRPr="00FE00D2" w:rsidRDefault="00B57A66" w:rsidP="6F22276F">
      <w:pPr>
        <w:pStyle w:val="paragraph"/>
        <w:spacing w:before="0" w:beforeAutospacing="0" w:after="0" w:afterAutospacing="0" w:line="259" w:lineRule="auto"/>
        <w:textAlignment w:val="baseline"/>
        <w:rPr>
          <w:rFonts w:ascii="Arial" w:hAnsi="Arial" w:cs="Arial"/>
        </w:rPr>
      </w:pPr>
    </w:p>
    <w:p w14:paraId="2DBED633" w14:textId="11879998" w:rsidR="00A80B56" w:rsidRPr="00FE00D2" w:rsidRDefault="06662573" w:rsidP="1E7B0782">
      <w:pPr>
        <w:spacing w:line="259" w:lineRule="auto"/>
        <w:rPr>
          <w:rFonts w:ascii="Arial" w:hAnsi="Arial" w:cs="Arial"/>
          <w:b/>
          <w:bCs/>
        </w:rPr>
      </w:pPr>
      <w:r w:rsidRPr="6F22276F">
        <w:rPr>
          <w:rFonts w:ascii="Arial" w:hAnsi="Arial" w:cs="Arial"/>
          <w:b/>
          <w:bCs/>
        </w:rPr>
        <w:t>Who can have the C</w:t>
      </w:r>
      <w:r w:rsidR="3B8A7EB4" w:rsidRPr="6F22276F">
        <w:rPr>
          <w:rFonts w:ascii="Arial" w:hAnsi="Arial" w:cs="Arial"/>
          <w:b/>
          <w:bCs/>
        </w:rPr>
        <w:t>o</w:t>
      </w:r>
      <w:r w:rsidRPr="6F22276F">
        <w:rPr>
          <w:rFonts w:ascii="Arial" w:hAnsi="Arial" w:cs="Arial"/>
          <w:b/>
          <w:bCs/>
        </w:rPr>
        <w:t>vid-19 v</w:t>
      </w:r>
      <w:r w:rsidR="4EDC2913" w:rsidRPr="6F22276F">
        <w:rPr>
          <w:rFonts w:ascii="Arial" w:hAnsi="Arial" w:cs="Arial"/>
          <w:b/>
          <w:bCs/>
        </w:rPr>
        <w:t>accination</w:t>
      </w:r>
      <w:r w:rsidR="45D13CD6" w:rsidRPr="6F22276F">
        <w:rPr>
          <w:rFonts w:ascii="Arial" w:hAnsi="Arial" w:cs="Arial"/>
          <w:b/>
          <w:bCs/>
        </w:rPr>
        <w:t>?</w:t>
      </w:r>
    </w:p>
    <w:p w14:paraId="5DE908F3" w14:textId="77777777" w:rsidR="007C5639" w:rsidRDefault="4EDC2913" w:rsidP="00FC6068">
      <w:pPr>
        <w:spacing w:line="259" w:lineRule="auto"/>
        <w:rPr>
          <w:rFonts w:ascii="Arial" w:hAnsi="Arial" w:cs="Arial"/>
        </w:rPr>
      </w:pPr>
      <w:r w:rsidRPr="6F22276F">
        <w:rPr>
          <w:rFonts w:ascii="Arial" w:hAnsi="Arial" w:cs="Arial"/>
        </w:rPr>
        <w:t>Vaccin</w:t>
      </w:r>
      <w:r w:rsidR="0CF47892" w:rsidRPr="6F22276F">
        <w:rPr>
          <w:rFonts w:ascii="Arial" w:hAnsi="Arial" w:cs="Arial"/>
        </w:rPr>
        <w:t>ation</w:t>
      </w:r>
      <w:r w:rsidR="52C9D451" w:rsidRPr="6F22276F">
        <w:rPr>
          <w:rFonts w:ascii="Arial" w:hAnsi="Arial" w:cs="Arial"/>
        </w:rPr>
        <w:t xml:space="preserve"> </w:t>
      </w:r>
      <w:r w:rsidR="6C17F8FA" w:rsidRPr="6F22276F">
        <w:rPr>
          <w:rFonts w:ascii="Arial" w:hAnsi="Arial" w:cs="Arial"/>
        </w:rPr>
        <w:t>is</w:t>
      </w:r>
      <w:r w:rsidRPr="6F22276F">
        <w:rPr>
          <w:rFonts w:ascii="Arial" w:hAnsi="Arial" w:cs="Arial"/>
        </w:rPr>
        <w:t xml:space="preserve"> now available to </w:t>
      </w:r>
      <w:r w:rsidR="60CEB67D" w:rsidRPr="6F22276F">
        <w:rPr>
          <w:rFonts w:ascii="Arial" w:hAnsi="Arial" w:cs="Arial"/>
        </w:rPr>
        <w:t>everyone over 16 and to those</w:t>
      </w:r>
      <w:r w:rsidR="282CEF9F" w:rsidRPr="6F22276F">
        <w:rPr>
          <w:rFonts w:ascii="Arial" w:hAnsi="Arial" w:cs="Arial"/>
        </w:rPr>
        <w:t xml:space="preserve"> aged 12 to</w:t>
      </w:r>
      <w:r w:rsidR="60CEB67D" w:rsidRPr="6F22276F">
        <w:rPr>
          <w:rFonts w:ascii="Arial" w:hAnsi="Arial" w:cs="Arial"/>
        </w:rPr>
        <w:t xml:space="preserve"> 1</w:t>
      </w:r>
      <w:r w:rsidR="381E1CEE" w:rsidRPr="6F22276F">
        <w:rPr>
          <w:rFonts w:ascii="Arial" w:hAnsi="Arial" w:cs="Arial"/>
        </w:rPr>
        <w:t>5</w:t>
      </w:r>
      <w:r w:rsidR="60CEB67D" w:rsidRPr="6F22276F">
        <w:rPr>
          <w:rFonts w:ascii="Arial" w:hAnsi="Arial" w:cs="Arial"/>
        </w:rPr>
        <w:t xml:space="preserve"> who are clinically vulnerable or who live with someone who is </w:t>
      </w:r>
      <w:r w:rsidR="13E86087" w:rsidRPr="6F22276F">
        <w:rPr>
          <w:rFonts w:ascii="Arial" w:hAnsi="Arial" w:cs="Arial"/>
        </w:rPr>
        <w:t>immunosuppressed.</w:t>
      </w:r>
      <w:r w:rsidR="60CEB67D" w:rsidRPr="6F22276F">
        <w:rPr>
          <w:rFonts w:ascii="Arial" w:hAnsi="Arial" w:cs="Arial"/>
        </w:rPr>
        <w:t xml:space="preserve"> </w:t>
      </w:r>
      <w:r w:rsidR="00A51657">
        <w:rPr>
          <w:rFonts w:ascii="Arial" w:hAnsi="Arial" w:cs="Arial"/>
        </w:rPr>
        <w:t xml:space="preserve">As the vaccination programme progresses and is also opened up to the wider 12 to 15-year-old age group, we will keep you informed. </w:t>
      </w:r>
    </w:p>
    <w:p w14:paraId="0A857843" w14:textId="77777777" w:rsidR="007C5639" w:rsidRDefault="007C5639" w:rsidP="00FC6068">
      <w:pPr>
        <w:spacing w:line="259" w:lineRule="auto"/>
        <w:rPr>
          <w:rFonts w:ascii="Arial" w:hAnsi="Arial" w:cs="Arial"/>
        </w:rPr>
      </w:pPr>
    </w:p>
    <w:p w14:paraId="7AEFA794" w14:textId="3208760F" w:rsidR="00FC6068" w:rsidRPr="00FC6068" w:rsidRDefault="5C3B4774" w:rsidP="00FC6068">
      <w:pPr>
        <w:spacing w:line="259" w:lineRule="auto"/>
        <w:rPr>
          <w:rFonts w:ascii="Arial" w:hAnsi="Arial" w:cs="Arial"/>
        </w:rPr>
      </w:pPr>
      <w:r w:rsidRPr="6F22276F">
        <w:rPr>
          <w:rFonts w:ascii="Arial" w:hAnsi="Arial" w:cs="Arial"/>
        </w:rPr>
        <w:t xml:space="preserve">All the information about vaccinations </w:t>
      </w:r>
      <w:r w:rsidR="1962AAB2" w:rsidRPr="6F22276F">
        <w:rPr>
          <w:rFonts w:ascii="Arial" w:hAnsi="Arial" w:cs="Arial"/>
        </w:rPr>
        <w:t xml:space="preserve">for all eligible age groups </w:t>
      </w:r>
      <w:r w:rsidRPr="6F22276F">
        <w:rPr>
          <w:rFonts w:ascii="Arial" w:hAnsi="Arial" w:cs="Arial"/>
        </w:rPr>
        <w:t>is available on our health partner website</w:t>
      </w:r>
      <w:r w:rsidR="007C5639">
        <w:rPr>
          <w:rFonts w:ascii="Arial" w:hAnsi="Arial" w:cs="Arial"/>
        </w:rPr>
        <w:t xml:space="preserve"> </w:t>
      </w:r>
      <w:hyperlink r:id="rId20" w:history="1">
        <w:r w:rsidR="007C5639" w:rsidRPr="001D1F58">
          <w:rPr>
            <w:rStyle w:val="Hyperlink"/>
            <w:rFonts w:ascii="Arial" w:hAnsi="Arial" w:cs="Arial"/>
          </w:rPr>
          <w:t>www.bnssghealthiertogether.org.uk</w:t>
        </w:r>
      </w:hyperlink>
      <w:r w:rsidR="007C5639">
        <w:rPr>
          <w:rFonts w:ascii="Arial" w:hAnsi="Arial" w:cs="Arial"/>
        </w:rPr>
        <w:t xml:space="preserve"> </w:t>
      </w:r>
      <w:r w:rsidR="7CAACBF4" w:rsidRPr="6F22276F">
        <w:rPr>
          <w:rFonts w:ascii="Arial" w:hAnsi="Arial" w:cs="Arial"/>
        </w:rPr>
        <w:t xml:space="preserve">Walk-in clinics are </w:t>
      </w:r>
      <w:r w:rsidR="3DF71160" w:rsidRPr="6F22276F">
        <w:rPr>
          <w:rFonts w:ascii="Arial" w:hAnsi="Arial" w:cs="Arial"/>
        </w:rPr>
        <w:t xml:space="preserve">also </w:t>
      </w:r>
      <w:r w:rsidR="7CAACBF4" w:rsidRPr="6F22276F">
        <w:rPr>
          <w:rFonts w:ascii="Arial" w:hAnsi="Arial" w:cs="Arial"/>
        </w:rPr>
        <w:t xml:space="preserve">being held across </w:t>
      </w:r>
      <w:r w:rsidR="7FA7922D" w:rsidRPr="6F22276F">
        <w:rPr>
          <w:rFonts w:ascii="Arial" w:hAnsi="Arial" w:cs="Arial"/>
        </w:rPr>
        <w:t>South Gloucestershire</w:t>
      </w:r>
      <w:r w:rsidR="7CAACBF4" w:rsidRPr="6F22276F">
        <w:rPr>
          <w:rFonts w:ascii="Arial" w:hAnsi="Arial" w:cs="Arial"/>
        </w:rPr>
        <w:t xml:space="preserve">, visit </w:t>
      </w:r>
      <w:hyperlink r:id="rId21" w:history="1">
        <w:r w:rsidR="007C5639" w:rsidRPr="001D1F58">
          <w:rPr>
            <w:rStyle w:val="Hyperlink"/>
            <w:rFonts w:ascii="Arial" w:hAnsi="Arial" w:cs="Arial"/>
          </w:rPr>
          <w:t>www.grabajab.net</w:t>
        </w:r>
      </w:hyperlink>
      <w:r w:rsidR="46F33FEE" w:rsidRPr="6F22276F">
        <w:rPr>
          <w:rFonts w:ascii="Arial" w:hAnsi="Arial" w:cs="Arial"/>
        </w:rPr>
        <w:t xml:space="preserve"> </w:t>
      </w:r>
      <w:r w:rsidR="7CAACBF4" w:rsidRPr="6F22276F">
        <w:rPr>
          <w:rFonts w:ascii="Arial" w:hAnsi="Arial" w:cs="Arial"/>
        </w:rPr>
        <w:t xml:space="preserve">for the latest details. </w:t>
      </w:r>
      <w:r w:rsidR="00FC6068" w:rsidRPr="00FC6068">
        <w:rPr>
          <w:rFonts w:ascii="Arial" w:hAnsi="Arial" w:cs="Arial"/>
        </w:rPr>
        <w:t xml:space="preserve">This Public Health England leaflet explains the Covid-19 vaccination programme for eligible children and young people </w:t>
      </w:r>
      <w:hyperlink r:id="rId22" w:history="1">
        <w:r w:rsidR="00FC6068" w:rsidRPr="00FC6068">
          <w:rPr>
            <w:rStyle w:val="Hyperlink"/>
            <w:rFonts w:ascii="Arial" w:hAnsi="Arial" w:cs="Arial"/>
          </w:rPr>
          <w:t>https://www.gov.uk/government/publications/covid-19-vaccination-resources-for-children-and-young-people/covid-19-vaccination-a-guide-for-eligible-children-and-young-people</w:t>
        </w:r>
      </w:hyperlink>
      <w:r w:rsidR="00FC6068" w:rsidRPr="00FC6068">
        <w:rPr>
          <w:rFonts w:ascii="Arial" w:hAnsi="Arial" w:cs="Arial"/>
        </w:rPr>
        <w:t xml:space="preserve"> </w:t>
      </w:r>
    </w:p>
    <w:p w14:paraId="090C4CDA" w14:textId="77777777" w:rsidR="00452E1D" w:rsidRDefault="00452E1D" w:rsidP="6F22276F">
      <w:pPr>
        <w:spacing w:line="259" w:lineRule="auto"/>
        <w:rPr>
          <w:rFonts w:ascii="Arial" w:hAnsi="Arial" w:cs="Arial"/>
        </w:rPr>
      </w:pPr>
    </w:p>
    <w:p w14:paraId="37ED071C" w14:textId="5C5A0E25" w:rsidR="00452E1D" w:rsidRPr="004608C8" w:rsidRDefault="00452E1D" w:rsidP="6F22276F">
      <w:pPr>
        <w:spacing w:line="259" w:lineRule="auto"/>
        <w:rPr>
          <w:rFonts w:ascii="Arial" w:hAnsi="Arial" w:cs="Arial"/>
          <w:b/>
        </w:rPr>
      </w:pPr>
      <w:r w:rsidRPr="004608C8">
        <w:rPr>
          <w:rFonts w:ascii="Arial" w:hAnsi="Arial" w:cs="Arial"/>
          <w:b/>
        </w:rPr>
        <w:t xml:space="preserve">Flu </w:t>
      </w:r>
      <w:r w:rsidR="00A51657">
        <w:rPr>
          <w:rFonts w:ascii="Arial" w:hAnsi="Arial" w:cs="Arial"/>
          <w:b/>
        </w:rPr>
        <w:t>v</w:t>
      </w:r>
      <w:r w:rsidRPr="004608C8">
        <w:rPr>
          <w:rFonts w:ascii="Arial" w:hAnsi="Arial" w:cs="Arial"/>
          <w:b/>
        </w:rPr>
        <w:t>accine</w:t>
      </w:r>
    </w:p>
    <w:p w14:paraId="5548ADD4" w14:textId="1A2921DD" w:rsidR="00452E1D" w:rsidRPr="00452E1D" w:rsidRDefault="00452E1D" w:rsidP="00452E1D">
      <w:pPr>
        <w:spacing w:line="259" w:lineRule="auto"/>
        <w:rPr>
          <w:rFonts w:ascii="Arial" w:hAnsi="Arial" w:cs="Arial"/>
        </w:rPr>
      </w:pPr>
      <w:r w:rsidRPr="00452E1D">
        <w:rPr>
          <w:rFonts w:ascii="Arial" w:hAnsi="Arial" w:cs="Arial"/>
        </w:rPr>
        <w:t xml:space="preserve">For the 2021 to 2022 flu season, the flu vaccination programme that already includes all </w:t>
      </w:r>
      <w:proofErr w:type="gramStart"/>
      <w:r w:rsidRPr="00452E1D">
        <w:rPr>
          <w:rFonts w:ascii="Arial" w:hAnsi="Arial" w:cs="Arial"/>
        </w:rPr>
        <w:t>children</w:t>
      </w:r>
      <w:proofErr w:type="gramEnd"/>
      <w:r w:rsidRPr="00452E1D">
        <w:rPr>
          <w:rFonts w:ascii="Arial" w:hAnsi="Arial" w:cs="Arial"/>
        </w:rPr>
        <w:t xml:space="preserve"> in primary school will be expanded to additional children in secondary school so that those in years 7 to 11 will now be offered </w:t>
      </w:r>
      <w:r w:rsidR="004608C8">
        <w:rPr>
          <w:rFonts w:ascii="Arial" w:hAnsi="Arial" w:cs="Arial"/>
        </w:rPr>
        <w:t xml:space="preserve">the </w:t>
      </w:r>
      <w:r w:rsidRPr="00452E1D">
        <w:rPr>
          <w:rFonts w:ascii="Arial" w:hAnsi="Arial" w:cs="Arial"/>
        </w:rPr>
        <w:t xml:space="preserve">flu vaccination. This is part of the government’s </w:t>
      </w:r>
      <w:r w:rsidRPr="00452E1D">
        <w:rPr>
          <w:rFonts w:ascii="Arial" w:hAnsi="Arial" w:cs="Arial"/>
        </w:rPr>
        <w:lastRenderedPageBreak/>
        <w:t xml:space="preserve">wider winter planning to reduce flu levels in the population, and therefore the potential impact on the NHS, when we are likely to see both flu and coronavirus (COVID-19) in circulation. Your school will be providing more details of when this is likely to happen. </w:t>
      </w:r>
    </w:p>
    <w:p w14:paraId="00CE87CF" w14:textId="77777777" w:rsidR="009273E9" w:rsidRDefault="009273E9" w:rsidP="6F22276F">
      <w:pPr>
        <w:spacing w:line="259" w:lineRule="auto"/>
        <w:rPr>
          <w:rFonts w:ascii="Arial" w:hAnsi="Arial" w:cs="Arial"/>
        </w:rPr>
      </w:pPr>
    </w:p>
    <w:p w14:paraId="4E171F68" w14:textId="77777777" w:rsidR="009273E9" w:rsidRPr="00834D4B" w:rsidRDefault="60CEB67D" w:rsidP="6F22276F">
      <w:pPr>
        <w:pStyle w:val="paragraph"/>
        <w:spacing w:before="0" w:beforeAutospacing="0" w:after="0" w:afterAutospacing="0"/>
        <w:textAlignment w:val="baseline"/>
        <w:rPr>
          <w:rStyle w:val="normaltextrun"/>
          <w:rFonts w:ascii="Arial" w:hAnsi="Arial" w:cs="Arial"/>
          <w:b/>
          <w:bCs/>
        </w:rPr>
      </w:pPr>
      <w:r w:rsidRPr="6F22276F">
        <w:rPr>
          <w:rStyle w:val="normaltextrun"/>
          <w:rFonts w:ascii="Arial" w:hAnsi="Arial" w:cs="Arial"/>
          <w:b/>
          <w:bCs/>
        </w:rPr>
        <w:t>Support available to you and your family</w:t>
      </w:r>
    </w:p>
    <w:p w14:paraId="77251F49" w14:textId="16A53C83" w:rsidR="004307DC" w:rsidRPr="00FE00D2" w:rsidRDefault="00731287" w:rsidP="6F22276F">
      <w:pPr>
        <w:spacing w:line="259" w:lineRule="auto"/>
        <w:rPr>
          <w:rFonts w:ascii="Arial" w:hAnsi="Arial" w:cs="Arial"/>
        </w:rPr>
      </w:pPr>
      <w:r w:rsidRPr="00731287">
        <w:rPr>
          <w:rFonts w:ascii="Arial" w:hAnsi="Arial" w:cs="Arial"/>
        </w:rPr>
        <w:t xml:space="preserve">Buying new shoes, uniform, lunch boxes, and a long list of kit for your child’s return to school is costly. If your income or outgoings have been impacted by Covid-19 and you need some extra financial support to help, you can apply for our resilience fund. You may also be eligible for a £500 payment if you </w:t>
      </w:r>
      <w:r w:rsidR="00297DA0">
        <w:rPr>
          <w:rFonts w:ascii="Arial" w:hAnsi="Arial" w:cs="Arial"/>
        </w:rPr>
        <w:t xml:space="preserve">are not exempt and </w:t>
      </w:r>
      <w:r w:rsidRPr="00731287">
        <w:rPr>
          <w:rFonts w:ascii="Arial" w:hAnsi="Arial" w:cs="Arial"/>
        </w:rPr>
        <w:t xml:space="preserve">have been told to self-isolate by NHS Test and Trace. Find out more here </w:t>
      </w:r>
      <w:hyperlink r:id="rId23" w:history="1">
        <w:r w:rsidR="00C61A7C" w:rsidRPr="00C61A7C">
          <w:rPr>
            <w:rStyle w:val="Hyperlink"/>
            <w:rFonts w:ascii="Arial" w:hAnsi="Arial" w:cs="Arial"/>
          </w:rPr>
          <w:t>www.southglos.gov.uk/community-resilience-</w:t>
        </w:r>
        <w:r w:rsidR="00C61A7C" w:rsidRPr="00DB1A10">
          <w:rPr>
            <w:rStyle w:val="Hyperlink"/>
            <w:rFonts w:ascii="Arial" w:hAnsi="Arial" w:cs="Arial"/>
          </w:rPr>
          <w:t>fund</w:t>
        </w:r>
      </w:hyperlink>
      <w:r w:rsidR="00C61A7C">
        <w:rPr>
          <w:rFonts w:ascii="Arial" w:hAnsi="Arial" w:cs="Arial"/>
        </w:rPr>
        <w:t xml:space="preserve"> </w:t>
      </w:r>
      <w:r>
        <w:rPr>
          <w:rFonts w:ascii="Arial" w:hAnsi="Arial" w:cs="Arial"/>
        </w:rPr>
        <w:t xml:space="preserve"> </w:t>
      </w:r>
      <w:hyperlink r:id="rId24" w:history="1"/>
    </w:p>
    <w:p w14:paraId="328C2854" w14:textId="3B47B613" w:rsidR="00FE00D2" w:rsidRPr="00FE00D2" w:rsidRDefault="00FE00D2" w:rsidP="6F22276F">
      <w:pPr>
        <w:spacing w:line="259" w:lineRule="auto"/>
        <w:rPr>
          <w:rFonts w:ascii="Arial" w:hAnsi="Arial" w:cs="Arial"/>
        </w:rPr>
      </w:pPr>
    </w:p>
    <w:p w14:paraId="45D2156A" w14:textId="505BB26E" w:rsidR="00F96492" w:rsidRPr="00A51657" w:rsidRDefault="6C33D827" w:rsidP="69F2D2CB">
      <w:pPr>
        <w:spacing w:line="259" w:lineRule="auto"/>
        <w:rPr>
          <w:rFonts w:ascii="Arial" w:hAnsi="Arial" w:cs="Arial"/>
        </w:rPr>
      </w:pPr>
      <w:r w:rsidRPr="6F22276F">
        <w:rPr>
          <w:rFonts w:ascii="Arial" w:hAnsi="Arial" w:cs="Arial"/>
        </w:rPr>
        <w:t xml:space="preserve">Finally, we would like to say thank you </w:t>
      </w:r>
      <w:r w:rsidR="27EF7079" w:rsidRPr="6F22276F">
        <w:rPr>
          <w:rFonts w:ascii="Arial" w:hAnsi="Arial" w:cs="Arial"/>
        </w:rPr>
        <w:t>for your</w:t>
      </w:r>
      <w:r w:rsidRPr="6F22276F">
        <w:rPr>
          <w:rFonts w:ascii="Arial" w:hAnsi="Arial" w:cs="Arial"/>
        </w:rPr>
        <w:t xml:space="preserve"> continued support and </w:t>
      </w:r>
      <w:r w:rsidR="27EF7079" w:rsidRPr="6F22276F">
        <w:rPr>
          <w:rFonts w:ascii="Arial" w:hAnsi="Arial" w:cs="Arial"/>
        </w:rPr>
        <w:t xml:space="preserve">all your efforts to keep </w:t>
      </w:r>
      <w:r w:rsidR="27EF7079" w:rsidRPr="00A51657">
        <w:rPr>
          <w:rFonts w:ascii="Arial" w:hAnsi="Arial" w:cs="Arial"/>
        </w:rPr>
        <w:t>your child and family, your child’s school and your wider community</w:t>
      </w:r>
      <w:r w:rsidR="18F04BE5" w:rsidRPr="00A51657">
        <w:rPr>
          <w:rFonts w:ascii="Arial" w:hAnsi="Arial" w:cs="Arial"/>
        </w:rPr>
        <w:t xml:space="preserve"> safe</w:t>
      </w:r>
      <w:r w:rsidR="1DA7217A" w:rsidRPr="00A51657">
        <w:rPr>
          <w:rFonts w:ascii="Arial" w:hAnsi="Arial" w:cs="Arial"/>
        </w:rPr>
        <w:t>r</w:t>
      </w:r>
      <w:r w:rsidR="27EF7079" w:rsidRPr="00A51657">
        <w:rPr>
          <w:rFonts w:ascii="Arial" w:hAnsi="Arial" w:cs="Arial"/>
        </w:rPr>
        <w:t xml:space="preserve">. </w:t>
      </w:r>
    </w:p>
    <w:p w14:paraId="13BF801F" w14:textId="77777777" w:rsidR="00834D4B" w:rsidRPr="00A51657" w:rsidRDefault="00834D4B" w:rsidP="00FE00D2">
      <w:pPr>
        <w:spacing w:line="259" w:lineRule="auto"/>
        <w:rPr>
          <w:rFonts w:ascii="Arial" w:hAnsi="Arial" w:cs="Arial"/>
          <w:szCs w:val="24"/>
        </w:rPr>
      </w:pPr>
    </w:p>
    <w:p w14:paraId="427ACD4B" w14:textId="3C75BEE4" w:rsidR="002A307C" w:rsidRPr="00A51657" w:rsidRDefault="364B4C60" w:rsidP="6F22276F">
      <w:pPr>
        <w:rPr>
          <w:rFonts w:ascii="Arial" w:hAnsi="Arial" w:cs="Arial"/>
        </w:rPr>
      </w:pPr>
      <w:r w:rsidRPr="00A51657">
        <w:rPr>
          <w:rFonts w:ascii="Arial" w:hAnsi="Arial" w:cs="Arial"/>
          <w:shd w:val="clear" w:color="auto" w:fill="FFFFFF"/>
        </w:rPr>
        <w:t>We</w:t>
      </w:r>
      <w:r w:rsidR="4DCA7D09" w:rsidRPr="00A51657">
        <w:rPr>
          <w:rFonts w:ascii="Arial" w:hAnsi="Arial" w:cs="Arial"/>
          <w:shd w:val="clear" w:color="auto" w:fill="FFFFFF"/>
        </w:rPr>
        <w:t xml:space="preserve"> </w:t>
      </w:r>
      <w:r w:rsidRPr="00A51657">
        <w:rPr>
          <w:rFonts w:ascii="Arial" w:hAnsi="Arial" w:cs="Arial"/>
          <w:shd w:val="clear" w:color="auto" w:fill="FFFFFF"/>
        </w:rPr>
        <w:t xml:space="preserve">are </w:t>
      </w:r>
      <w:r w:rsidR="574E0D63" w:rsidRPr="00A51657">
        <w:rPr>
          <w:rFonts w:ascii="Arial" w:hAnsi="Arial" w:cs="Arial"/>
          <w:shd w:val="clear" w:color="auto" w:fill="FFFFFF"/>
        </w:rPr>
        <w:t xml:space="preserve">continuing to </w:t>
      </w:r>
      <w:r w:rsidRPr="00A51657">
        <w:rPr>
          <w:rFonts w:ascii="Arial" w:hAnsi="Arial" w:cs="Arial"/>
          <w:shd w:val="clear" w:color="auto" w:fill="FFFFFF"/>
        </w:rPr>
        <w:t>encourag</w:t>
      </w:r>
      <w:r w:rsidR="325539DE" w:rsidRPr="00A51657">
        <w:rPr>
          <w:rFonts w:ascii="Arial" w:hAnsi="Arial" w:cs="Arial"/>
          <w:shd w:val="clear" w:color="auto" w:fill="FFFFFF"/>
        </w:rPr>
        <w:t>e</w:t>
      </w:r>
      <w:r w:rsidRPr="00A51657">
        <w:rPr>
          <w:rFonts w:ascii="Arial" w:hAnsi="Arial" w:cs="Arial"/>
          <w:shd w:val="clear" w:color="auto" w:fill="FFFFFF"/>
        </w:rPr>
        <w:t xml:space="preserve"> everyone </w:t>
      </w:r>
      <w:r w:rsidR="6544C0E8" w:rsidRPr="00A51657">
        <w:rPr>
          <w:rFonts w:ascii="Arial" w:hAnsi="Arial" w:cs="Arial"/>
          <w:shd w:val="clear" w:color="auto" w:fill="FFFFFF"/>
        </w:rPr>
        <w:t xml:space="preserve">in South Gloucestershire </w:t>
      </w:r>
      <w:r w:rsidRPr="00A51657">
        <w:rPr>
          <w:rFonts w:ascii="Arial" w:hAnsi="Arial" w:cs="Arial"/>
          <w:shd w:val="clear" w:color="auto" w:fill="FFFFFF"/>
        </w:rPr>
        <w:t>to be</w:t>
      </w:r>
      <w:r w:rsidR="05146C4F" w:rsidRPr="00A51657">
        <w:rPr>
          <w:rFonts w:ascii="Arial" w:hAnsi="Arial" w:cs="Arial"/>
          <w:shd w:val="clear" w:color="auto" w:fill="FFFFFF"/>
        </w:rPr>
        <w:t xml:space="preserve"> considerate and respectful of those around </w:t>
      </w:r>
      <w:r w:rsidR="5A45C4E9" w:rsidRPr="00A51657">
        <w:rPr>
          <w:rFonts w:ascii="Arial" w:hAnsi="Arial" w:cs="Arial"/>
          <w:shd w:val="clear" w:color="auto" w:fill="FFFFFF"/>
        </w:rPr>
        <w:t>us</w:t>
      </w:r>
      <w:r w:rsidR="05146C4F" w:rsidRPr="00A51657">
        <w:rPr>
          <w:rFonts w:ascii="Arial" w:hAnsi="Arial" w:cs="Arial"/>
          <w:shd w:val="clear" w:color="auto" w:fill="FFFFFF"/>
        </w:rPr>
        <w:t>. Think</w:t>
      </w:r>
      <w:r w:rsidR="5A45C4E9" w:rsidRPr="00A51657">
        <w:rPr>
          <w:rFonts w:ascii="Arial" w:hAnsi="Arial" w:cs="Arial"/>
          <w:shd w:val="clear" w:color="auto" w:fill="FFFFFF"/>
        </w:rPr>
        <w:t>ing</w:t>
      </w:r>
      <w:r w:rsidR="05146C4F" w:rsidRPr="00A51657">
        <w:rPr>
          <w:rFonts w:ascii="Arial" w:hAnsi="Arial" w:cs="Arial"/>
          <w:shd w:val="clear" w:color="auto" w:fill="FFFFFF"/>
        </w:rPr>
        <w:t xml:space="preserve"> about risks </w:t>
      </w:r>
      <w:r w:rsidR="23046E1E" w:rsidRPr="00A51657">
        <w:rPr>
          <w:rFonts w:ascii="Arial" w:hAnsi="Arial" w:cs="Arial"/>
          <w:shd w:val="clear" w:color="auto" w:fill="FFFFFF"/>
        </w:rPr>
        <w:t>to ourselves</w:t>
      </w:r>
      <w:r w:rsidR="05146C4F" w:rsidRPr="00A51657">
        <w:rPr>
          <w:rFonts w:ascii="Arial" w:hAnsi="Arial" w:cs="Arial"/>
          <w:shd w:val="clear" w:color="auto" w:fill="FFFFFF"/>
        </w:rPr>
        <w:t xml:space="preserve"> </w:t>
      </w:r>
      <w:r w:rsidR="1CE31549" w:rsidRPr="00A51657">
        <w:rPr>
          <w:rFonts w:ascii="Arial" w:hAnsi="Arial" w:cs="Arial"/>
          <w:shd w:val="clear" w:color="auto" w:fill="FFFFFF"/>
        </w:rPr>
        <w:t xml:space="preserve">and </w:t>
      </w:r>
      <w:r w:rsidR="05146C4F" w:rsidRPr="00A51657">
        <w:rPr>
          <w:rFonts w:ascii="Arial" w:hAnsi="Arial" w:cs="Arial"/>
          <w:shd w:val="clear" w:color="auto" w:fill="FFFFFF"/>
        </w:rPr>
        <w:t xml:space="preserve">others, particularly </w:t>
      </w:r>
      <w:r w:rsidR="54D11F9C" w:rsidRPr="00A51657">
        <w:rPr>
          <w:rFonts w:ascii="Arial" w:hAnsi="Arial" w:cs="Arial"/>
          <w:shd w:val="clear" w:color="auto" w:fill="FFFFFF"/>
        </w:rPr>
        <w:t xml:space="preserve">people </w:t>
      </w:r>
      <w:r w:rsidR="05146C4F" w:rsidRPr="00A51657">
        <w:rPr>
          <w:rFonts w:ascii="Arial" w:hAnsi="Arial" w:cs="Arial"/>
          <w:shd w:val="clear" w:color="auto" w:fill="FFFFFF"/>
        </w:rPr>
        <w:t>with clinical vulnerabilities</w:t>
      </w:r>
      <w:r w:rsidR="0F5FDFE4" w:rsidRPr="00A51657">
        <w:rPr>
          <w:rFonts w:ascii="Arial" w:hAnsi="Arial" w:cs="Arial"/>
          <w:shd w:val="clear" w:color="auto" w:fill="FFFFFF"/>
        </w:rPr>
        <w:t xml:space="preserve">, will help keep </w:t>
      </w:r>
      <w:r w:rsidR="167E0785" w:rsidRPr="00A51657">
        <w:rPr>
          <w:rFonts w:ascii="Arial" w:hAnsi="Arial" w:cs="Arial"/>
          <w:shd w:val="clear" w:color="auto" w:fill="FFFFFF"/>
        </w:rPr>
        <w:t>us all safe</w:t>
      </w:r>
      <w:r w:rsidR="3631174C" w:rsidRPr="00A51657">
        <w:rPr>
          <w:rFonts w:ascii="Arial" w:hAnsi="Arial" w:cs="Arial"/>
          <w:shd w:val="clear" w:color="auto" w:fill="FFFFFF"/>
        </w:rPr>
        <w:t>r</w:t>
      </w:r>
      <w:r w:rsidR="05146C4F" w:rsidRPr="00A51657">
        <w:rPr>
          <w:rFonts w:ascii="Arial" w:hAnsi="Arial" w:cs="Arial"/>
          <w:shd w:val="clear" w:color="auto" w:fill="FFFFFF"/>
        </w:rPr>
        <w:t>.</w:t>
      </w:r>
    </w:p>
    <w:p w14:paraId="3EB34719" w14:textId="0CDF9724" w:rsidR="6F22276F" w:rsidRPr="00A51657" w:rsidRDefault="6F22276F" w:rsidP="6F22276F">
      <w:pPr>
        <w:rPr>
          <w:rFonts w:ascii="Arial" w:hAnsi="Arial" w:cs="Arial"/>
        </w:rPr>
      </w:pPr>
    </w:p>
    <w:p w14:paraId="4AB6587E" w14:textId="25E4AAB9" w:rsidR="002A307C" w:rsidRPr="00A51657" w:rsidRDefault="2DB4823D" w:rsidP="1E7B0782">
      <w:pPr>
        <w:spacing w:line="259" w:lineRule="auto"/>
        <w:rPr>
          <w:rFonts w:ascii="Arial" w:hAnsi="Arial" w:cs="Arial"/>
        </w:rPr>
      </w:pPr>
      <w:r w:rsidRPr="00A51657">
        <w:rPr>
          <w:rFonts w:ascii="Arial" w:hAnsi="Arial" w:cs="Arial"/>
          <w:b/>
          <w:bCs/>
        </w:rPr>
        <w:t>How we can all continue to take precautions to keep ourselves and each other safe</w:t>
      </w:r>
      <w:r w:rsidR="6BB1C19C" w:rsidRPr="00A51657">
        <w:rPr>
          <w:rFonts w:ascii="Arial" w:hAnsi="Arial" w:cs="Arial"/>
          <w:b/>
          <w:bCs/>
        </w:rPr>
        <w:t>r</w:t>
      </w:r>
      <w:r w:rsidRPr="00A51657">
        <w:rPr>
          <w:rFonts w:ascii="Arial" w:hAnsi="Arial" w:cs="Arial"/>
        </w:rPr>
        <w:t xml:space="preserve">: </w:t>
      </w:r>
    </w:p>
    <w:p w14:paraId="2D3F4140" w14:textId="77777777" w:rsidR="002A307C" w:rsidRPr="00A51657" w:rsidRDefault="2DB4823D" w:rsidP="1E7B0782">
      <w:pPr>
        <w:pStyle w:val="ListParagraph"/>
        <w:numPr>
          <w:ilvl w:val="0"/>
          <w:numId w:val="44"/>
        </w:numPr>
        <w:rPr>
          <w:rFonts w:ascii="Arial" w:hAnsi="Arial" w:cs="Arial"/>
        </w:rPr>
      </w:pPr>
      <w:r w:rsidRPr="00A51657">
        <w:rPr>
          <w:rFonts w:ascii="Arial" w:hAnsi="Arial" w:cs="Arial"/>
        </w:rPr>
        <w:t>Meet outdoors or in well ventilated areas</w:t>
      </w:r>
    </w:p>
    <w:p w14:paraId="4B590300" w14:textId="2EEF0CD4" w:rsidR="002A307C" w:rsidRPr="00A51657" w:rsidRDefault="2DB4823D" w:rsidP="1E7B0782">
      <w:pPr>
        <w:pStyle w:val="ListParagraph"/>
        <w:numPr>
          <w:ilvl w:val="0"/>
          <w:numId w:val="44"/>
        </w:numPr>
        <w:rPr>
          <w:rFonts w:ascii="Arial" w:hAnsi="Arial" w:cs="Arial"/>
        </w:rPr>
      </w:pPr>
      <w:r w:rsidRPr="00A51657">
        <w:rPr>
          <w:rFonts w:ascii="Arial" w:hAnsi="Arial" w:cs="Arial"/>
        </w:rPr>
        <w:t xml:space="preserve">Wear a face covering when you come into contact with people you don’t normally meet in enclosed and crowded spaces </w:t>
      </w:r>
    </w:p>
    <w:p w14:paraId="5C733D3C" w14:textId="77777777" w:rsidR="002A307C" w:rsidRPr="00A51657" w:rsidRDefault="2DB4823D" w:rsidP="1E7B0782">
      <w:pPr>
        <w:pStyle w:val="ListParagraph"/>
        <w:numPr>
          <w:ilvl w:val="0"/>
          <w:numId w:val="44"/>
        </w:numPr>
        <w:rPr>
          <w:rFonts w:ascii="Arial" w:hAnsi="Arial" w:cs="Arial"/>
        </w:rPr>
      </w:pPr>
      <w:r w:rsidRPr="00A51657">
        <w:rPr>
          <w:rFonts w:ascii="Arial" w:hAnsi="Arial" w:cs="Arial"/>
        </w:rPr>
        <w:t xml:space="preserve">Wash your hands regularly </w:t>
      </w:r>
    </w:p>
    <w:p w14:paraId="091EF44E" w14:textId="77777777" w:rsidR="002A307C" w:rsidRPr="00A51657" w:rsidRDefault="2DB4823D" w:rsidP="1E7B0782">
      <w:pPr>
        <w:pStyle w:val="ListParagraph"/>
        <w:numPr>
          <w:ilvl w:val="0"/>
          <w:numId w:val="44"/>
        </w:numPr>
        <w:rPr>
          <w:rFonts w:ascii="Arial" w:hAnsi="Arial" w:cs="Arial"/>
        </w:rPr>
      </w:pPr>
      <w:r w:rsidRPr="00A51657">
        <w:rPr>
          <w:rFonts w:ascii="Arial" w:hAnsi="Arial" w:cs="Arial"/>
        </w:rPr>
        <w:t>Cover your nose and mouth when you cough or sneeze</w:t>
      </w:r>
    </w:p>
    <w:p w14:paraId="07D5EDA8" w14:textId="77777777" w:rsidR="00A51657" w:rsidRDefault="2DB4823D" w:rsidP="00A51657">
      <w:pPr>
        <w:pStyle w:val="ListParagraph"/>
        <w:numPr>
          <w:ilvl w:val="0"/>
          <w:numId w:val="44"/>
        </w:numPr>
        <w:rPr>
          <w:rFonts w:ascii="Arial" w:hAnsi="Arial" w:cs="Arial"/>
        </w:rPr>
      </w:pPr>
      <w:r w:rsidRPr="00A51657">
        <w:rPr>
          <w:rFonts w:ascii="Arial" w:hAnsi="Arial" w:cs="Arial"/>
        </w:rPr>
        <w:t xml:space="preserve">Stay at home if you feel unwell </w:t>
      </w:r>
    </w:p>
    <w:p w14:paraId="3CEFB59F" w14:textId="0D6F7486" w:rsidR="002A307C" w:rsidRPr="00A51657" w:rsidRDefault="2DB4823D" w:rsidP="00A51657">
      <w:pPr>
        <w:pStyle w:val="ListParagraph"/>
        <w:numPr>
          <w:ilvl w:val="0"/>
          <w:numId w:val="44"/>
        </w:numPr>
        <w:rPr>
          <w:rStyle w:val="Hyperlink"/>
          <w:rFonts w:ascii="Arial" w:hAnsi="Arial" w:cs="Arial"/>
          <w:color w:val="auto"/>
          <w:u w:val="none"/>
        </w:rPr>
      </w:pPr>
      <w:r w:rsidRPr="00A51657">
        <w:rPr>
          <w:rFonts w:ascii="Arial" w:hAnsi="Arial" w:cs="Arial"/>
        </w:rPr>
        <w:t>Have both doses of the vaccine</w:t>
      </w:r>
      <w:r w:rsidR="0AA43DA2" w:rsidRPr="00A51657">
        <w:rPr>
          <w:rFonts w:ascii="Arial" w:hAnsi="Arial" w:cs="Arial"/>
        </w:rPr>
        <w:t xml:space="preserve"> if you can</w:t>
      </w:r>
      <w:r w:rsidR="72F5D6F9" w:rsidRPr="00A51657">
        <w:rPr>
          <w:rFonts w:ascii="Arial" w:hAnsi="Arial" w:cs="Arial"/>
        </w:rPr>
        <w:t xml:space="preserve">. </w:t>
      </w:r>
      <w:r w:rsidR="5B280F15" w:rsidRPr="00A51657">
        <w:rPr>
          <w:rFonts w:ascii="Arial" w:eastAsia="Arial" w:hAnsi="Arial" w:cs="Arial"/>
          <w:szCs w:val="24"/>
        </w:rPr>
        <w:t>If you are concerned about the vaccine or cannot have it, you can seek advice here</w:t>
      </w:r>
      <w:r w:rsidR="4C0B5171" w:rsidRPr="00A51657">
        <w:rPr>
          <w:rFonts w:ascii="Arial" w:eastAsia="Arial" w:hAnsi="Arial" w:cs="Arial"/>
          <w:szCs w:val="24"/>
        </w:rPr>
        <w:t>:</w:t>
      </w:r>
      <w:r w:rsidR="5B280F15" w:rsidRPr="00A51657">
        <w:rPr>
          <w:rFonts w:ascii="Arial" w:eastAsia="Arial" w:hAnsi="Arial" w:cs="Arial"/>
          <w:szCs w:val="24"/>
        </w:rPr>
        <w:t xml:space="preserve"> </w:t>
      </w:r>
      <w:hyperlink r:id="rId25" w:history="1">
        <w:r w:rsidR="355DF12D" w:rsidRPr="00A51657">
          <w:rPr>
            <w:rStyle w:val="Hyperlink"/>
            <w:rFonts w:ascii="Arial" w:hAnsi="Arial" w:cs="Arial"/>
          </w:rPr>
          <w:t>COVID-19 vaccination questions and answers - Healthier Together (bnssghealthiertogether.org.uk)</w:t>
        </w:r>
      </w:hyperlink>
      <w:r w:rsidR="355DF12D" w:rsidRPr="00A51657">
        <w:rPr>
          <w:rStyle w:val="Hyperlink"/>
          <w:rFonts w:ascii="Arial" w:hAnsi="Arial" w:cs="Arial"/>
        </w:rPr>
        <w:t xml:space="preserve"> </w:t>
      </w:r>
      <w:r w:rsidR="164D8553" w:rsidRPr="00A51657">
        <w:rPr>
          <w:rFonts w:ascii="Arial" w:eastAsia="Arial" w:hAnsi="Arial" w:cs="Arial"/>
          <w:color w:val="333333"/>
          <w:szCs w:val="24"/>
        </w:rPr>
        <w:t xml:space="preserve"> </w:t>
      </w:r>
    </w:p>
    <w:p w14:paraId="7C227C87" w14:textId="5723BD8D" w:rsidR="002A307C" w:rsidRPr="00FE00D2" w:rsidRDefault="002A307C" w:rsidP="1E7B0782">
      <w:pPr>
        <w:rPr>
          <w:rFonts w:ascii="Arial" w:hAnsi="Arial" w:cs="Arial"/>
        </w:rPr>
      </w:pPr>
    </w:p>
    <w:p w14:paraId="416C5FCE" w14:textId="77777777" w:rsidR="00FE00D2" w:rsidRPr="00FE00D2" w:rsidRDefault="00FE00D2" w:rsidP="00FE00D2">
      <w:pPr>
        <w:spacing w:line="259" w:lineRule="auto"/>
        <w:rPr>
          <w:rFonts w:ascii="Arial" w:hAnsi="Arial" w:cs="Arial"/>
          <w:szCs w:val="24"/>
        </w:rPr>
      </w:pPr>
      <w:r w:rsidRPr="00FE00D2">
        <w:rPr>
          <w:rFonts w:ascii="Arial" w:hAnsi="Arial" w:cs="Arial"/>
          <w:szCs w:val="24"/>
        </w:rPr>
        <w:t xml:space="preserve">Yours sincerely, </w:t>
      </w:r>
    </w:p>
    <w:p w14:paraId="70081A14" w14:textId="39A3D714" w:rsidR="00703DE9" w:rsidRPr="00033CFB" w:rsidRDefault="002F7FF0" w:rsidP="00703DE9">
      <w:pPr>
        <w:spacing w:line="259" w:lineRule="auto"/>
        <w:rPr>
          <w:rFonts w:ascii="Arial" w:eastAsiaTheme="minorHAnsi" w:hAnsi="Arial" w:cs="Arial"/>
          <w:szCs w:val="24"/>
        </w:rPr>
      </w:pPr>
      <w:r w:rsidRPr="00FE00D2">
        <w:rPr>
          <w:rFonts w:ascii="Arial" w:eastAsiaTheme="minorHAnsi" w:hAnsi="Arial" w:cs="Arial"/>
          <w:szCs w:val="24"/>
        </w:rPr>
        <w:tab/>
      </w:r>
      <w:r w:rsidRPr="00FE00D2">
        <w:rPr>
          <w:rFonts w:ascii="Arial" w:eastAsiaTheme="minorHAnsi" w:hAnsi="Arial" w:cs="Arial"/>
          <w:szCs w:val="24"/>
        </w:rPr>
        <w:tab/>
      </w:r>
      <w:r w:rsidRPr="00FE00D2">
        <w:rPr>
          <w:rFonts w:ascii="Arial" w:eastAsiaTheme="minorHAnsi" w:hAnsi="Arial" w:cs="Arial"/>
          <w:szCs w:val="24"/>
        </w:rPr>
        <w:tab/>
      </w:r>
    </w:p>
    <w:p w14:paraId="01DD7691" w14:textId="77777777" w:rsidR="00703DE9" w:rsidRPr="00033CFB" w:rsidRDefault="00703DE9" w:rsidP="00703DE9">
      <w:pPr>
        <w:spacing w:line="259" w:lineRule="auto"/>
        <w:rPr>
          <w:rFonts w:ascii="Arial" w:eastAsiaTheme="minorHAnsi" w:hAnsi="Arial" w:cs="Arial"/>
          <w:szCs w:val="24"/>
        </w:rPr>
      </w:pPr>
      <w:r w:rsidRPr="00033CFB">
        <w:rPr>
          <w:rFonts w:ascii="Arial" w:eastAsiaTheme="minorHAnsi" w:hAnsi="Arial" w:cs="Arial"/>
          <w:noProof/>
          <w:szCs w:val="24"/>
          <w:lang w:eastAsia="en-GB"/>
        </w:rPr>
        <w:drawing>
          <wp:anchor distT="0" distB="0" distL="114300" distR="114300" simplePos="0" relativeHeight="251662336" behindDoc="0" locked="0" layoutInCell="1" allowOverlap="1" wp14:anchorId="333D3742" wp14:editId="4E7DBA8A">
            <wp:simplePos x="0" y="0"/>
            <wp:positionH relativeFrom="column">
              <wp:posOffset>3077210</wp:posOffset>
            </wp:positionH>
            <wp:positionV relativeFrom="paragraph">
              <wp:posOffset>39370</wp:posOffset>
            </wp:positionV>
            <wp:extent cx="1629410" cy="4362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CFB">
        <w:rPr>
          <w:rFonts w:ascii="Arial" w:eastAsiaTheme="minorHAnsi" w:hAnsi="Arial" w:cs="Arial"/>
          <w:noProof/>
          <w:szCs w:val="24"/>
          <w:lang w:eastAsia="en-GB"/>
        </w:rPr>
        <w:drawing>
          <wp:inline distT="0" distB="0" distL="0" distR="0" wp14:anchorId="486A189F" wp14:editId="293F7975">
            <wp:extent cx="1669774" cy="496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7194" cy="501415"/>
                    </a:xfrm>
                    <a:prstGeom prst="rect">
                      <a:avLst/>
                    </a:prstGeom>
                    <a:noFill/>
                    <a:ln>
                      <a:noFill/>
                    </a:ln>
                  </pic:spPr>
                </pic:pic>
              </a:graphicData>
            </a:graphic>
          </wp:inline>
        </w:drawing>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r>
    </w:p>
    <w:p w14:paraId="281A518C" w14:textId="77777777" w:rsidR="00703DE9" w:rsidRPr="00033CFB" w:rsidRDefault="00703DE9" w:rsidP="00703DE9">
      <w:pPr>
        <w:spacing w:line="259" w:lineRule="auto"/>
        <w:rPr>
          <w:rFonts w:ascii="Arial" w:eastAsiaTheme="minorHAnsi" w:hAnsi="Arial" w:cs="Arial"/>
          <w:szCs w:val="24"/>
        </w:rPr>
      </w:pPr>
      <w:r w:rsidRPr="00033CFB">
        <w:rPr>
          <w:rFonts w:ascii="Arial" w:eastAsiaTheme="minorHAnsi" w:hAnsi="Arial" w:cs="Arial"/>
          <w:szCs w:val="24"/>
        </w:rPr>
        <w:t>Sara Blackmore,</w:t>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t>Chris Sivers,</w:t>
      </w:r>
    </w:p>
    <w:p w14:paraId="14B73C89" w14:textId="77777777" w:rsidR="00703DE9" w:rsidRPr="00FE00D2" w:rsidRDefault="00703DE9" w:rsidP="00703DE9">
      <w:pPr>
        <w:spacing w:line="259" w:lineRule="auto"/>
        <w:rPr>
          <w:rFonts w:ascii="Arial" w:eastAsiaTheme="minorHAnsi" w:hAnsi="Arial" w:cs="Arial"/>
          <w:noProof/>
          <w:szCs w:val="24"/>
          <w:lang w:eastAsia="en-GB"/>
        </w:rPr>
      </w:pPr>
      <w:r w:rsidRPr="00033CFB">
        <w:rPr>
          <w:rFonts w:ascii="Arial" w:eastAsiaTheme="minorHAnsi" w:hAnsi="Arial" w:cs="Arial"/>
          <w:szCs w:val="24"/>
        </w:rPr>
        <w:t xml:space="preserve">Director of Public Health </w:t>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r>
      <w:r w:rsidRPr="00033CFB">
        <w:rPr>
          <w:rFonts w:ascii="Arial" w:eastAsiaTheme="minorHAnsi" w:hAnsi="Arial" w:cs="Arial"/>
          <w:szCs w:val="24"/>
        </w:rPr>
        <w:tab/>
        <w:t>Director for Children, Adults and Health</w:t>
      </w:r>
    </w:p>
    <w:p w14:paraId="1C4200C9" w14:textId="1BB3F00C" w:rsidR="00A51657" w:rsidRPr="00FE00D2" w:rsidRDefault="00703DE9" w:rsidP="00A51657">
      <w:pPr>
        <w:spacing w:line="259" w:lineRule="auto"/>
        <w:rPr>
          <w:rFonts w:ascii="Arial" w:eastAsiaTheme="minorHAnsi" w:hAnsi="Arial" w:cs="Arial"/>
          <w:szCs w:val="24"/>
        </w:rPr>
      </w:pPr>
      <w:r w:rsidRPr="00FE00D2">
        <w:rPr>
          <w:rFonts w:ascii="Arial" w:eastAsiaTheme="minorHAnsi" w:hAnsi="Arial" w:cs="Arial"/>
          <w:szCs w:val="24"/>
        </w:rPr>
        <w:tab/>
      </w:r>
      <w:r w:rsidRPr="00FE00D2">
        <w:rPr>
          <w:rFonts w:ascii="Arial" w:eastAsiaTheme="minorHAnsi" w:hAnsi="Arial" w:cs="Arial"/>
          <w:szCs w:val="24"/>
        </w:rPr>
        <w:tab/>
      </w:r>
      <w:r w:rsidR="00503232">
        <w:rPr>
          <w:rFonts w:ascii="Arial" w:hAnsi="Arial" w:cs="Arial"/>
          <w:noProof/>
          <w:szCs w:val="24"/>
          <w:lang w:eastAsia="en-GB"/>
        </w:rPr>
        <w:drawing>
          <wp:anchor distT="0" distB="0" distL="114300" distR="114300" simplePos="0" relativeHeight="251660288" behindDoc="1" locked="0" layoutInCell="1" allowOverlap="1" wp14:anchorId="6473F631" wp14:editId="2D435C6C">
            <wp:simplePos x="0" y="0"/>
            <wp:positionH relativeFrom="margin">
              <wp:align>center</wp:align>
            </wp:positionH>
            <wp:positionV relativeFrom="paragraph">
              <wp:posOffset>342541</wp:posOffset>
            </wp:positionV>
            <wp:extent cx="3514090" cy="1106170"/>
            <wp:effectExtent l="0" t="0" r="0" b="0"/>
            <wp:wrapTopAndBottom/>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4090" cy="1106170"/>
                    </a:xfrm>
                    <a:prstGeom prst="rect">
                      <a:avLst/>
                    </a:prstGeom>
                  </pic:spPr>
                </pic:pic>
              </a:graphicData>
            </a:graphic>
            <wp14:sizeRelH relativeFrom="margin">
              <wp14:pctWidth>0</wp14:pctWidth>
            </wp14:sizeRelH>
            <wp14:sizeRelV relativeFrom="margin">
              <wp14:pctHeight>0</wp14:pctHeight>
            </wp14:sizeRelV>
          </wp:anchor>
        </w:drawing>
      </w:r>
      <w:r w:rsidR="00A51657" w:rsidRPr="00FE00D2">
        <w:rPr>
          <w:rFonts w:ascii="Arial" w:eastAsiaTheme="minorHAnsi" w:hAnsi="Arial" w:cs="Arial"/>
          <w:szCs w:val="24"/>
        </w:rPr>
        <w:tab/>
      </w:r>
      <w:r w:rsidR="00A51657" w:rsidRPr="00FE00D2">
        <w:rPr>
          <w:rFonts w:ascii="Arial" w:eastAsiaTheme="minorHAnsi" w:hAnsi="Arial" w:cs="Arial"/>
          <w:szCs w:val="24"/>
        </w:rPr>
        <w:tab/>
      </w:r>
      <w:r w:rsidR="00A51657" w:rsidRPr="00FE00D2">
        <w:rPr>
          <w:rFonts w:ascii="Arial" w:eastAsiaTheme="minorHAnsi" w:hAnsi="Arial" w:cs="Arial"/>
          <w:szCs w:val="24"/>
        </w:rPr>
        <w:tab/>
      </w:r>
    </w:p>
    <w:p w14:paraId="0B50BEDF" w14:textId="3D5E1E51" w:rsidR="00834D4B" w:rsidRPr="00FE00D2" w:rsidRDefault="002F74EF" w:rsidP="00834D4B">
      <w:pPr>
        <w:spacing w:line="259" w:lineRule="auto"/>
        <w:jc w:val="center"/>
        <w:rPr>
          <w:rFonts w:ascii="Arial" w:hAnsi="Arial" w:cs="Arial"/>
          <w:szCs w:val="24"/>
        </w:rPr>
      </w:pPr>
      <w:hyperlink r:id="rId29" w:history="1">
        <w:r w:rsidR="00CD0B29" w:rsidRPr="005F7829">
          <w:rPr>
            <w:rStyle w:val="Hyperlink"/>
            <w:rFonts w:ascii="Arial" w:hAnsi="Arial" w:cs="Arial"/>
            <w:szCs w:val="24"/>
          </w:rPr>
          <w:t>www.southglos.gov.uk/coronavirus</w:t>
        </w:r>
      </w:hyperlink>
    </w:p>
    <w:p w14:paraId="11EA0CE6" w14:textId="38B41D04" w:rsidR="00FE00D2" w:rsidRPr="00FE00D2" w:rsidRDefault="00FE00D2">
      <w:pPr>
        <w:spacing w:line="259" w:lineRule="auto"/>
        <w:rPr>
          <w:rFonts w:ascii="Arial" w:hAnsi="Arial" w:cs="Arial"/>
          <w:szCs w:val="24"/>
        </w:rPr>
      </w:pPr>
    </w:p>
    <w:sectPr w:rsidR="00FE00D2" w:rsidRPr="00FE00D2" w:rsidSect="00E54308">
      <w:headerReference w:type="default" r:id="rId30"/>
      <w:footerReference w:type="default" r:id="rId31"/>
      <w:pgSz w:w="11909" w:h="16834"/>
      <w:pgMar w:top="851" w:right="851" w:bottom="851" w:left="851" w:header="39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938FF" w14:textId="77777777" w:rsidR="002F74EF" w:rsidRDefault="002F74EF">
      <w:r>
        <w:separator/>
      </w:r>
    </w:p>
  </w:endnote>
  <w:endnote w:type="continuationSeparator" w:id="0">
    <w:p w14:paraId="75D5205E" w14:textId="77777777" w:rsidR="002F74EF" w:rsidRDefault="002F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charset w:val="00"/>
    <w:family w:val="roman"/>
    <w:pitch w:val="variable"/>
    <w:sig w:usb0="00000003" w:usb1="00000000" w:usb2="00000000" w:usb3="00000000" w:csb0="00000001" w:csb1="00000000"/>
    <w:embedRegular r:id="rId1" w:fontKey="{17B94866-4940-4A9A-9BB8-A879A3A5A273}"/>
    <w:embedBold r:id="rId2" w:fontKey="{81C03713-972B-48A5-8E71-928C03C62F76}"/>
  </w:font>
  <w:font w:name="Tahoma">
    <w:panose1 w:val="020B0604030504040204"/>
    <w:charset w:val="00"/>
    <w:family w:val="swiss"/>
    <w:pitch w:val="variable"/>
    <w:sig w:usb0="E1002EFF" w:usb1="C000605B" w:usb2="00000029" w:usb3="00000000" w:csb0="000101FF" w:csb1="00000000"/>
    <w:embedRegular r:id="rId3" w:fontKey="{EF971C01-7B6C-447E-8022-6DBE9490ECE2}"/>
  </w:font>
  <w:font w:name="Segoe UI">
    <w:panose1 w:val="020B0502040204020203"/>
    <w:charset w:val="00"/>
    <w:family w:val="swiss"/>
    <w:pitch w:val="variable"/>
    <w:sig w:usb0="E4002EFF" w:usb1="C000E47F" w:usb2="00000009" w:usb3="00000000" w:csb0="000001FF" w:csb1="00000000"/>
    <w:embedRegular r:id="rId4" w:fontKey="{F218ED23-E6A5-4B19-913C-0B37990820C8}"/>
  </w:font>
  <w:font w:name="Lato">
    <w:altName w:val="Segoe UI"/>
    <w:charset w:val="00"/>
    <w:family w:val="swiss"/>
    <w:pitch w:val="variable"/>
    <w:sig w:usb0="E10002FF" w:usb1="5000ECFF" w:usb2="00000021" w:usb3="00000000" w:csb0="0000019F" w:csb1="00000000"/>
    <w:embedRegular r:id="rId5" w:fontKey="{BB912041-D61B-4256-876A-2770C6097A05}"/>
    <w:embedBold r:id="rId6" w:fontKey="{1BFB6C83-46EE-42D3-8B98-BB2CB5BA8AE7}"/>
  </w:font>
  <w:font w:name="Calibri">
    <w:panose1 w:val="020F0502020204030204"/>
    <w:charset w:val="00"/>
    <w:family w:val="swiss"/>
    <w:pitch w:val="variable"/>
    <w:sig w:usb0="E4002EFF" w:usb1="C000247B" w:usb2="00000009" w:usb3="00000000" w:csb0="000001FF" w:csb1="00000000"/>
    <w:embedRegular r:id="rId7" w:fontKey="{741EC884-F8D1-45EE-90D3-33C86396CAD6}"/>
    <w:embedBold r:id="rId8" w:fontKey="{E1EEF265-093F-4E76-AE7A-4A9E1C39F350}"/>
  </w:font>
  <w:font w:name="Calibri Light">
    <w:panose1 w:val="020F0302020204030204"/>
    <w:charset w:val="00"/>
    <w:family w:val="swiss"/>
    <w:pitch w:val="variable"/>
    <w:sig w:usb0="E4002EFF" w:usb1="C000247B" w:usb2="00000009" w:usb3="00000000" w:csb0="000001FF" w:csb1="00000000"/>
    <w:embedRegular r:id="rId9" w:fontKey="{55D4A34A-8790-4189-8A66-FAD6D5D0EC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7DD8D" w14:textId="77777777" w:rsidR="00C6738F" w:rsidRPr="00AA310D" w:rsidRDefault="00C6738F" w:rsidP="00C6738F">
    <w:pPr>
      <w:rPr>
        <w:rFonts w:ascii="Lato" w:hAnsi="Lato" w:cs="Arial"/>
        <w:color w:val="6A6A69"/>
        <w:sz w:val="14"/>
        <w:szCs w:val="14"/>
        <w:lang w:eastAsia="en-GB"/>
      </w:rPr>
    </w:pPr>
    <w:r w:rsidRPr="00AA310D">
      <w:rPr>
        <w:rFonts w:ascii="Lato" w:hAnsi="Lato" w:cs="Arial"/>
        <w:color w:val="6A6A69"/>
        <w:sz w:val="14"/>
        <w:szCs w:val="14"/>
      </w:rPr>
      <w:t xml:space="preserve">Chris Sivers, Director of Children, Adults and Health, </w:t>
    </w:r>
    <w:r w:rsidRPr="00AA310D">
      <w:rPr>
        <w:rFonts w:ascii="Lato" w:hAnsi="Lato" w:cs="Arial"/>
        <w:color w:val="6A6A69"/>
        <w:sz w:val="14"/>
        <w:szCs w:val="14"/>
        <w:lang w:eastAsia="en-GB"/>
      </w:rPr>
      <w:t>South Gloucestershire Council, PO Box 1955, Bristol BS37 5AF</w:t>
    </w:r>
  </w:p>
  <w:p w14:paraId="363B578B" w14:textId="4868D3FC" w:rsidR="00427FA8" w:rsidRPr="00E54308" w:rsidRDefault="00C01640" w:rsidP="00427FA8">
    <w:pPr>
      <w:jc w:val="center"/>
      <w:rPr>
        <w:rFonts w:ascii="Arial" w:hAnsi="Arial" w:cs="Arial"/>
        <w:sz w:val="13"/>
        <w:szCs w:val="13"/>
        <w:lang w:eastAsia="en-GB"/>
      </w:rPr>
    </w:pPr>
    <w:r>
      <w:rPr>
        <w:noProof/>
        <w:lang w:eastAsia="en-GB"/>
      </w:rPr>
      <w:drawing>
        <wp:anchor distT="0" distB="0" distL="114300" distR="114300" simplePos="0" relativeHeight="251657216" behindDoc="1" locked="0" layoutInCell="1" allowOverlap="1" wp14:anchorId="424D75AD" wp14:editId="756BECD0">
          <wp:simplePos x="0" y="0"/>
          <wp:positionH relativeFrom="page">
            <wp:posOffset>19050</wp:posOffset>
          </wp:positionH>
          <wp:positionV relativeFrom="page">
            <wp:posOffset>9940290</wp:posOffset>
          </wp:positionV>
          <wp:extent cx="7523480" cy="744855"/>
          <wp:effectExtent l="0" t="0" r="0" b="0"/>
          <wp:wrapNone/>
          <wp:docPr id="1"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49F0" w14:textId="77777777" w:rsidR="000A7CA4" w:rsidRPr="00E54308" w:rsidRDefault="000A7CA4" w:rsidP="00057DFA">
    <w:pPr>
      <w:pStyle w:val="Footer"/>
      <w:rPr>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5E1F0" w14:textId="77777777" w:rsidR="002F74EF" w:rsidRDefault="002F74EF">
      <w:r>
        <w:separator/>
      </w:r>
    </w:p>
  </w:footnote>
  <w:footnote w:type="continuationSeparator" w:id="0">
    <w:p w14:paraId="490B4BDD" w14:textId="77777777" w:rsidR="002F74EF" w:rsidRDefault="002F7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2231" w14:textId="0553BC71" w:rsidR="00CB282E" w:rsidRPr="00CB282E" w:rsidRDefault="00C01640" w:rsidP="00CB282E">
    <w:pPr>
      <w:outlineLvl w:val="0"/>
      <w:rPr>
        <w:rFonts w:ascii="Lato" w:hAnsi="Lato" w:cs="Arial"/>
        <w:b/>
        <w:bCs/>
        <w:color w:val="0F4C81"/>
        <w:sz w:val="32"/>
        <w:szCs w:val="32"/>
      </w:rPr>
    </w:pPr>
    <w:r>
      <w:rPr>
        <w:noProof/>
        <w:lang w:eastAsia="en-GB"/>
      </w:rPr>
      <w:drawing>
        <wp:anchor distT="0" distB="0" distL="114300" distR="114300" simplePos="0" relativeHeight="251658240" behindDoc="0" locked="0" layoutInCell="1" allowOverlap="1" wp14:anchorId="2DBCE297" wp14:editId="4C5F768C">
          <wp:simplePos x="0" y="0"/>
          <wp:positionH relativeFrom="page">
            <wp:posOffset>5400675</wp:posOffset>
          </wp:positionH>
          <wp:positionV relativeFrom="page">
            <wp:posOffset>360045</wp:posOffset>
          </wp:positionV>
          <wp:extent cx="1800225" cy="10655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4B107" w14:textId="77777777" w:rsidR="00CB282E" w:rsidRPr="00CB282E" w:rsidRDefault="00CB282E" w:rsidP="00CB282E">
    <w:pPr>
      <w:outlineLvl w:val="0"/>
      <w:rPr>
        <w:rFonts w:ascii="Lato" w:hAnsi="Lato" w:cs="Arial"/>
        <w:b/>
        <w:bCs/>
        <w:color w:val="0F4C81"/>
        <w:sz w:val="32"/>
        <w:szCs w:val="32"/>
      </w:rPr>
    </w:pPr>
  </w:p>
  <w:p w14:paraId="0D7843DF" w14:textId="77777777" w:rsidR="00CB282E" w:rsidRPr="00CB282E" w:rsidRDefault="00CB282E" w:rsidP="00CB282E">
    <w:pPr>
      <w:jc w:val="right"/>
      <w:outlineLvl w:val="0"/>
      <w:rPr>
        <w:rFonts w:ascii="Lato" w:hAnsi="Lato" w:cs="Arial"/>
        <w:b/>
        <w:bCs/>
        <w:color w:val="0F4C81"/>
        <w:sz w:val="32"/>
        <w:szCs w:val="32"/>
      </w:rPr>
    </w:pPr>
  </w:p>
  <w:p w14:paraId="59D06BE5" w14:textId="77777777" w:rsidR="00C6738F" w:rsidRDefault="00C6738F" w:rsidP="00CB282E">
    <w:pPr>
      <w:outlineLvl w:val="0"/>
      <w:rPr>
        <w:rFonts w:ascii="Lato" w:hAnsi="Lato" w:cs="Arial"/>
        <w:b/>
        <w:bCs/>
        <w:color w:val="0F4C81"/>
        <w:spacing w:val="-10"/>
        <w:sz w:val="32"/>
        <w:szCs w:val="32"/>
      </w:rPr>
    </w:pPr>
  </w:p>
  <w:p w14:paraId="2BC81EA3" w14:textId="77777777" w:rsidR="00CB282E" w:rsidRPr="00CB282E" w:rsidRDefault="00CB282E" w:rsidP="00CB282E">
    <w:pPr>
      <w:outlineLvl w:val="0"/>
      <w:rPr>
        <w:rFonts w:ascii="Lato" w:hAnsi="Lato" w:cs="Arial"/>
        <w:b/>
        <w:bCs/>
        <w:color w:val="0F4C81"/>
        <w:spacing w:val="-10"/>
        <w:sz w:val="32"/>
        <w:szCs w:val="32"/>
      </w:rPr>
    </w:pPr>
    <w:r w:rsidRPr="00CB282E">
      <w:rPr>
        <w:rFonts w:ascii="Lato" w:hAnsi="Lato" w:cs="Arial"/>
        <w:b/>
        <w:bCs/>
        <w:color w:val="0F4C81"/>
        <w:spacing w:val="-10"/>
        <w:sz w:val="32"/>
        <w:szCs w:val="32"/>
      </w:rPr>
      <w:t xml:space="preserve">Department for </w:t>
    </w:r>
    <w:r w:rsidR="00C6738F">
      <w:rPr>
        <w:rFonts w:ascii="Lato" w:hAnsi="Lato" w:cs="Arial"/>
        <w:b/>
        <w:bCs/>
        <w:color w:val="0F4C81"/>
        <w:spacing w:val="-10"/>
        <w:sz w:val="32"/>
        <w:szCs w:val="32"/>
      </w:rPr>
      <w:t xml:space="preserve">Children, Adults </w:t>
    </w:r>
    <w:r w:rsidR="007509A7">
      <w:rPr>
        <w:rFonts w:ascii="Lato" w:hAnsi="Lato" w:cs="Arial"/>
        <w:b/>
        <w:bCs/>
        <w:color w:val="0F4C81"/>
        <w:spacing w:val="-10"/>
        <w:sz w:val="32"/>
        <w:szCs w:val="32"/>
      </w:rPr>
      <w:t>and</w:t>
    </w:r>
    <w:r w:rsidR="00C6738F">
      <w:rPr>
        <w:rFonts w:ascii="Lato" w:hAnsi="Lato" w:cs="Arial"/>
        <w:b/>
        <w:bCs/>
        <w:color w:val="0F4C81"/>
        <w:spacing w:val="-10"/>
        <w:sz w:val="32"/>
        <w:szCs w:val="32"/>
      </w:rPr>
      <w:t xml:space="preserve"> Health</w:t>
    </w:r>
  </w:p>
  <w:p w14:paraId="374C2304" w14:textId="77777777" w:rsidR="00C34453" w:rsidRPr="00CB282E" w:rsidRDefault="00C34453" w:rsidP="00CB282E">
    <w:pPr>
      <w:pStyle w:val="Header"/>
      <w:ind w:left="6480"/>
      <w:jc w:val="center"/>
      <w:rPr>
        <w:sz w:val="32"/>
        <w:szCs w:val="32"/>
      </w:rPr>
    </w:pPr>
  </w:p>
</w:hdr>
</file>

<file path=word/intelligence.xml><?xml version="1.0" encoding="utf-8"?>
<int:Intelligence xmlns:int="http://schemas.microsoft.com/office/intelligence/2019/intelligence">
  <int:IntelligenceSettings/>
  <int:Manifest>
    <int:ParagraphRange paragraphId="131499602" textId="2129444471" start="204" length="12" invalidationStart="204" invalidationLength="12" id="lUIQxgdr"/>
  </int:Manifest>
  <int:Observations>
    <int:Content id="lUIQxgd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049"/>
    <w:multiLevelType w:val="multilevel"/>
    <w:tmpl w:val="C58A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353D4"/>
    <w:multiLevelType w:val="hybridMultilevel"/>
    <w:tmpl w:val="78640560"/>
    <w:lvl w:ilvl="0" w:tplc="D9DA39CA">
      <w:start w:val="1"/>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7B1EDD"/>
    <w:multiLevelType w:val="hybridMultilevel"/>
    <w:tmpl w:val="72DCC9B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77F3ED6"/>
    <w:multiLevelType w:val="hybridMultilevel"/>
    <w:tmpl w:val="8E2821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411441"/>
    <w:multiLevelType w:val="hybridMultilevel"/>
    <w:tmpl w:val="688C3B9E"/>
    <w:lvl w:ilvl="0" w:tplc="D79E44F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12B8F"/>
    <w:multiLevelType w:val="multilevel"/>
    <w:tmpl w:val="782E0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95F11"/>
    <w:multiLevelType w:val="hybridMultilevel"/>
    <w:tmpl w:val="BBECE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F27631"/>
    <w:multiLevelType w:val="hybridMultilevel"/>
    <w:tmpl w:val="111A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05BD3"/>
    <w:multiLevelType w:val="hybridMultilevel"/>
    <w:tmpl w:val="E9EA5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5F5C57"/>
    <w:multiLevelType w:val="hybridMultilevel"/>
    <w:tmpl w:val="7F3230D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 w15:restartNumberingAfterBreak="0">
    <w:nsid w:val="21A26ECF"/>
    <w:multiLevelType w:val="hybridMultilevel"/>
    <w:tmpl w:val="A94A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45122"/>
    <w:multiLevelType w:val="hybridMultilevel"/>
    <w:tmpl w:val="B7BE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6704A"/>
    <w:multiLevelType w:val="hybridMultilevel"/>
    <w:tmpl w:val="0F6E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F446D"/>
    <w:multiLevelType w:val="hybridMultilevel"/>
    <w:tmpl w:val="9F307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E46DA"/>
    <w:multiLevelType w:val="hybridMultilevel"/>
    <w:tmpl w:val="3B9073E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466751B"/>
    <w:multiLevelType w:val="multilevel"/>
    <w:tmpl w:val="B8D8D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901826"/>
    <w:multiLevelType w:val="hybridMultilevel"/>
    <w:tmpl w:val="57D0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95008"/>
    <w:multiLevelType w:val="hybridMultilevel"/>
    <w:tmpl w:val="30B8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4646E2"/>
    <w:multiLevelType w:val="hybridMultilevel"/>
    <w:tmpl w:val="2CA297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BA03970"/>
    <w:multiLevelType w:val="multilevel"/>
    <w:tmpl w:val="83EEB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3A4B71"/>
    <w:multiLevelType w:val="hybridMultilevel"/>
    <w:tmpl w:val="C97882E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1" w15:restartNumberingAfterBreak="0">
    <w:nsid w:val="3DBC0F1E"/>
    <w:multiLevelType w:val="hybridMultilevel"/>
    <w:tmpl w:val="4C585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36D80"/>
    <w:multiLevelType w:val="hybridMultilevel"/>
    <w:tmpl w:val="5A26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D16A7"/>
    <w:multiLevelType w:val="hybridMultilevel"/>
    <w:tmpl w:val="428ECD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746115E"/>
    <w:multiLevelType w:val="hybridMultilevel"/>
    <w:tmpl w:val="DAC2E6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52C0F"/>
    <w:multiLevelType w:val="hybridMultilevel"/>
    <w:tmpl w:val="F67E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BC6205"/>
    <w:multiLevelType w:val="hybridMultilevel"/>
    <w:tmpl w:val="0D863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EB6611"/>
    <w:multiLevelType w:val="hybridMultilevel"/>
    <w:tmpl w:val="A94A2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A3549"/>
    <w:multiLevelType w:val="hybridMultilevel"/>
    <w:tmpl w:val="0664766A"/>
    <w:lvl w:ilvl="0" w:tplc="42D426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E0AF6"/>
    <w:multiLevelType w:val="hybridMultilevel"/>
    <w:tmpl w:val="723C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37115"/>
    <w:multiLevelType w:val="hybridMultilevel"/>
    <w:tmpl w:val="0460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939B0"/>
    <w:multiLevelType w:val="hybridMultilevel"/>
    <w:tmpl w:val="8C00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D6C89"/>
    <w:multiLevelType w:val="hybridMultilevel"/>
    <w:tmpl w:val="1D2EEB2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F76064B"/>
    <w:multiLevelType w:val="multilevel"/>
    <w:tmpl w:val="1250D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180200"/>
    <w:multiLevelType w:val="hybridMultilevel"/>
    <w:tmpl w:val="DD5E1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22C7607"/>
    <w:multiLevelType w:val="multilevel"/>
    <w:tmpl w:val="9952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FD0BE7"/>
    <w:multiLevelType w:val="hybridMultilevel"/>
    <w:tmpl w:val="E62845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4701C6"/>
    <w:multiLevelType w:val="multilevel"/>
    <w:tmpl w:val="7088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637CC9"/>
    <w:multiLevelType w:val="hybridMultilevel"/>
    <w:tmpl w:val="EA240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BA6DF4"/>
    <w:multiLevelType w:val="hybridMultilevel"/>
    <w:tmpl w:val="E4A8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767EC"/>
    <w:multiLevelType w:val="hybridMultilevel"/>
    <w:tmpl w:val="2AE0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5D68BF"/>
    <w:multiLevelType w:val="hybridMultilevel"/>
    <w:tmpl w:val="741E0808"/>
    <w:lvl w:ilvl="0" w:tplc="59429A12">
      <w:start w:val="1"/>
      <w:numFmt w:val="bullet"/>
      <w:lvlText w:val=""/>
      <w:lvlJc w:val="left"/>
      <w:pPr>
        <w:ind w:left="720" w:hanging="360"/>
      </w:pPr>
      <w:rPr>
        <w:rFonts w:ascii="Symbol" w:hAnsi="Symbol" w:hint="default"/>
      </w:rPr>
    </w:lvl>
    <w:lvl w:ilvl="1" w:tplc="13C4A68A">
      <w:start w:val="1"/>
      <w:numFmt w:val="bullet"/>
      <w:lvlText w:val="o"/>
      <w:lvlJc w:val="left"/>
      <w:pPr>
        <w:ind w:left="1440" w:hanging="360"/>
      </w:pPr>
      <w:rPr>
        <w:rFonts w:ascii="Courier New" w:hAnsi="Courier New" w:hint="default"/>
      </w:rPr>
    </w:lvl>
    <w:lvl w:ilvl="2" w:tplc="66C87C0C">
      <w:start w:val="1"/>
      <w:numFmt w:val="bullet"/>
      <w:lvlText w:val=""/>
      <w:lvlJc w:val="left"/>
      <w:pPr>
        <w:ind w:left="2160" w:hanging="360"/>
      </w:pPr>
      <w:rPr>
        <w:rFonts w:ascii="Wingdings" w:hAnsi="Wingdings" w:hint="default"/>
      </w:rPr>
    </w:lvl>
    <w:lvl w:ilvl="3" w:tplc="79727D5A">
      <w:start w:val="1"/>
      <w:numFmt w:val="bullet"/>
      <w:lvlText w:val=""/>
      <w:lvlJc w:val="left"/>
      <w:pPr>
        <w:ind w:left="2880" w:hanging="360"/>
      </w:pPr>
      <w:rPr>
        <w:rFonts w:ascii="Symbol" w:hAnsi="Symbol" w:hint="default"/>
      </w:rPr>
    </w:lvl>
    <w:lvl w:ilvl="4" w:tplc="8C2294B8">
      <w:start w:val="1"/>
      <w:numFmt w:val="bullet"/>
      <w:lvlText w:val="o"/>
      <w:lvlJc w:val="left"/>
      <w:pPr>
        <w:ind w:left="3600" w:hanging="360"/>
      </w:pPr>
      <w:rPr>
        <w:rFonts w:ascii="Courier New" w:hAnsi="Courier New" w:hint="default"/>
      </w:rPr>
    </w:lvl>
    <w:lvl w:ilvl="5" w:tplc="D0E21512">
      <w:start w:val="1"/>
      <w:numFmt w:val="bullet"/>
      <w:lvlText w:val=""/>
      <w:lvlJc w:val="left"/>
      <w:pPr>
        <w:ind w:left="4320" w:hanging="360"/>
      </w:pPr>
      <w:rPr>
        <w:rFonts w:ascii="Wingdings" w:hAnsi="Wingdings" w:hint="default"/>
      </w:rPr>
    </w:lvl>
    <w:lvl w:ilvl="6" w:tplc="A21447A8">
      <w:start w:val="1"/>
      <w:numFmt w:val="bullet"/>
      <w:lvlText w:val=""/>
      <w:lvlJc w:val="left"/>
      <w:pPr>
        <w:ind w:left="5040" w:hanging="360"/>
      </w:pPr>
      <w:rPr>
        <w:rFonts w:ascii="Symbol" w:hAnsi="Symbol" w:hint="default"/>
      </w:rPr>
    </w:lvl>
    <w:lvl w:ilvl="7" w:tplc="628CF246">
      <w:start w:val="1"/>
      <w:numFmt w:val="bullet"/>
      <w:lvlText w:val="o"/>
      <w:lvlJc w:val="left"/>
      <w:pPr>
        <w:ind w:left="5760" w:hanging="360"/>
      </w:pPr>
      <w:rPr>
        <w:rFonts w:ascii="Courier New" w:hAnsi="Courier New" w:hint="default"/>
      </w:rPr>
    </w:lvl>
    <w:lvl w:ilvl="8" w:tplc="EC3A03C4">
      <w:start w:val="1"/>
      <w:numFmt w:val="bullet"/>
      <w:lvlText w:val=""/>
      <w:lvlJc w:val="left"/>
      <w:pPr>
        <w:ind w:left="6480" w:hanging="360"/>
      </w:pPr>
      <w:rPr>
        <w:rFonts w:ascii="Wingdings" w:hAnsi="Wingdings" w:hint="default"/>
      </w:rPr>
    </w:lvl>
  </w:abstractNum>
  <w:abstractNum w:abstractNumId="42" w15:restartNumberingAfterBreak="0">
    <w:nsid w:val="70C5726B"/>
    <w:multiLevelType w:val="hybridMultilevel"/>
    <w:tmpl w:val="A168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952C16"/>
    <w:multiLevelType w:val="hybridMultilevel"/>
    <w:tmpl w:val="11BE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002C19"/>
    <w:multiLevelType w:val="hybridMultilevel"/>
    <w:tmpl w:val="F9283FF4"/>
    <w:lvl w:ilvl="0" w:tplc="FFFFFFFF">
      <w:start w:val="1"/>
      <w:numFmt w:val="bullet"/>
      <w:lvlText w:val=""/>
      <w:lvlJc w:val="left"/>
      <w:pPr>
        <w:ind w:left="720" w:hanging="360"/>
      </w:pPr>
      <w:rPr>
        <w:rFonts w:ascii="Symbol" w:hAnsi="Symbol" w:hint="default"/>
      </w:rPr>
    </w:lvl>
    <w:lvl w:ilvl="1" w:tplc="59D6CD1E">
      <w:start w:val="1"/>
      <w:numFmt w:val="bullet"/>
      <w:lvlText w:val="o"/>
      <w:lvlJc w:val="left"/>
      <w:pPr>
        <w:ind w:left="1440" w:hanging="360"/>
      </w:pPr>
      <w:rPr>
        <w:rFonts w:ascii="Courier New" w:hAnsi="Courier New" w:hint="default"/>
      </w:rPr>
    </w:lvl>
    <w:lvl w:ilvl="2" w:tplc="8EA603C2">
      <w:start w:val="1"/>
      <w:numFmt w:val="bullet"/>
      <w:lvlText w:val=""/>
      <w:lvlJc w:val="left"/>
      <w:pPr>
        <w:ind w:left="2160" w:hanging="360"/>
      </w:pPr>
      <w:rPr>
        <w:rFonts w:ascii="Wingdings" w:hAnsi="Wingdings" w:hint="default"/>
      </w:rPr>
    </w:lvl>
    <w:lvl w:ilvl="3" w:tplc="68002038">
      <w:start w:val="1"/>
      <w:numFmt w:val="bullet"/>
      <w:lvlText w:val=""/>
      <w:lvlJc w:val="left"/>
      <w:pPr>
        <w:ind w:left="2880" w:hanging="360"/>
      </w:pPr>
      <w:rPr>
        <w:rFonts w:ascii="Symbol" w:hAnsi="Symbol" w:hint="default"/>
      </w:rPr>
    </w:lvl>
    <w:lvl w:ilvl="4" w:tplc="71DC93FA">
      <w:start w:val="1"/>
      <w:numFmt w:val="bullet"/>
      <w:lvlText w:val="o"/>
      <w:lvlJc w:val="left"/>
      <w:pPr>
        <w:ind w:left="3600" w:hanging="360"/>
      </w:pPr>
      <w:rPr>
        <w:rFonts w:ascii="Courier New" w:hAnsi="Courier New" w:hint="default"/>
      </w:rPr>
    </w:lvl>
    <w:lvl w:ilvl="5" w:tplc="60CA9142">
      <w:start w:val="1"/>
      <w:numFmt w:val="bullet"/>
      <w:lvlText w:val=""/>
      <w:lvlJc w:val="left"/>
      <w:pPr>
        <w:ind w:left="4320" w:hanging="360"/>
      </w:pPr>
      <w:rPr>
        <w:rFonts w:ascii="Wingdings" w:hAnsi="Wingdings" w:hint="default"/>
      </w:rPr>
    </w:lvl>
    <w:lvl w:ilvl="6" w:tplc="10BEB348">
      <w:start w:val="1"/>
      <w:numFmt w:val="bullet"/>
      <w:lvlText w:val=""/>
      <w:lvlJc w:val="left"/>
      <w:pPr>
        <w:ind w:left="5040" w:hanging="360"/>
      </w:pPr>
      <w:rPr>
        <w:rFonts w:ascii="Symbol" w:hAnsi="Symbol" w:hint="default"/>
      </w:rPr>
    </w:lvl>
    <w:lvl w:ilvl="7" w:tplc="7304DEF8">
      <w:start w:val="1"/>
      <w:numFmt w:val="bullet"/>
      <w:lvlText w:val="o"/>
      <w:lvlJc w:val="left"/>
      <w:pPr>
        <w:ind w:left="5760" w:hanging="360"/>
      </w:pPr>
      <w:rPr>
        <w:rFonts w:ascii="Courier New" w:hAnsi="Courier New" w:hint="default"/>
      </w:rPr>
    </w:lvl>
    <w:lvl w:ilvl="8" w:tplc="75D86A00">
      <w:start w:val="1"/>
      <w:numFmt w:val="bullet"/>
      <w:lvlText w:val=""/>
      <w:lvlJc w:val="left"/>
      <w:pPr>
        <w:ind w:left="6480" w:hanging="360"/>
      </w:pPr>
      <w:rPr>
        <w:rFonts w:ascii="Wingdings" w:hAnsi="Wingdings" w:hint="default"/>
      </w:rPr>
    </w:lvl>
  </w:abstractNum>
  <w:num w:numId="1">
    <w:abstractNumId w:val="41"/>
  </w:num>
  <w:num w:numId="2">
    <w:abstractNumId w:val="44"/>
  </w:num>
  <w:num w:numId="3">
    <w:abstractNumId w:val="6"/>
  </w:num>
  <w:num w:numId="4">
    <w:abstractNumId w:val="24"/>
  </w:num>
  <w:num w:numId="5">
    <w:abstractNumId w:val="1"/>
  </w:num>
  <w:num w:numId="6">
    <w:abstractNumId w:val="19"/>
  </w:num>
  <w:num w:numId="7">
    <w:abstractNumId w:val="15"/>
  </w:num>
  <w:num w:numId="8">
    <w:abstractNumId w:val="5"/>
  </w:num>
  <w:num w:numId="9">
    <w:abstractNumId w:val="29"/>
  </w:num>
  <w:num w:numId="10">
    <w:abstractNumId w:val="22"/>
  </w:num>
  <w:num w:numId="11">
    <w:abstractNumId w:val="9"/>
  </w:num>
  <w:num w:numId="12">
    <w:abstractNumId w:val="0"/>
  </w:num>
  <w:num w:numId="13">
    <w:abstractNumId w:val="11"/>
  </w:num>
  <w:num w:numId="14">
    <w:abstractNumId w:val="21"/>
  </w:num>
  <w:num w:numId="15">
    <w:abstractNumId w:val="35"/>
  </w:num>
  <w:num w:numId="16">
    <w:abstractNumId w:val="25"/>
  </w:num>
  <w:num w:numId="17">
    <w:abstractNumId w:val="13"/>
  </w:num>
  <w:num w:numId="18">
    <w:abstractNumId w:val="42"/>
  </w:num>
  <w:num w:numId="19">
    <w:abstractNumId w:val="20"/>
  </w:num>
  <w:num w:numId="20">
    <w:abstractNumId w:val="16"/>
  </w:num>
  <w:num w:numId="21">
    <w:abstractNumId w:val="31"/>
  </w:num>
  <w:num w:numId="22">
    <w:abstractNumId w:val="39"/>
  </w:num>
  <w:num w:numId="23">
    <w:abstractNumId w:val="10"/>
  </w:num>
  <w:num w:numId="24">
    <w:abstractNumId w:val="33"/>
  </w:num>
  <w:num w:numId="25">
    <w:abstractNumId w:val="36"/>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1"/>
  </w:num>
  <w:num w:numId="29">
    <w:abstractNumId w:val="40"/>
  </w:num>
  <w:num w:numId="30">
    <w:abstractNumId w:val="12"/>
  </w:num>
  <w:num w:numId="31">
    <w:abstractNumId w:val="4"/>
  </w:num>
  <w:num w:numId="32">
    <w:abstractNumId w:val="23"/>
  </w:num>
  <w:num w:numId="33">
    <w:abstractNumId w:val="18"/>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8"/>
  </w:num>
  <w:num w:numId="38">
    <w:abstractNumId w:val="2"/>
  </w:num>
  <w:num w:numId="39">
    <w:abstractNumId w:val="3"/>
  </w:num>
  <w:num w:numId="40">
    <w:abstractNumId w:val="26"/>
  </w:num>
  <w:num w:numId="41">
    <w:abstractNumId w:val="34"/>
  </w:num>
  <w:num w:numId="42">
    <w:abstractNumId w:val="43"/>
  </w:num>
  <w:num w:numId="43">
    <w:abstractNumId w:val="27"/>
  </w:num>
  <w:num w:numId="44">
    <w:abstractNumId w:val="32"/>
  </w:num>
  <w:num w:numId="45">
    <w:abstractNumId w:val="28"/>
  </w:num>
  <w:num w:numId="46">
    <w:abstractNumId w:val="37"/>
  </w:num>
  <w:num w:numId="47">
    <w:abstractNumId w:val="17"/>
  </w:num>
  <w:num w:numId="48">
    <w:abstractNumId w:val="8"/>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40"/>
    <w:rsid w:val="00005E8D"/>
    <w:rsid w:val="00006085"/>
    <w:rsid w:val="000068E0"/>
    <w:rsid w:val="00007966"/>
    <w:rsid w:val="00007D1B"/>
    <w:rsid w:val="000104A3"/>
    <w:rsid w:val="00014D2E"/>
    <w:rsid w:val="00015B6C"/>
    <w:rsid w:val="00015F99"/>
    <w:rsid w:val="00016BFD"/>
    <w:rsid w:val="00017CF6"/>
    <w:rsid w:val="0002067F"/>
    <w:rsid w:val="000305AD"/>
    <w:rsid w:val="000314A5"/>
    <w:rsid w:val="00033791"/>
    <w:rsid w:val="00033CFB"/>
    <w:rsid w:val="00034315"/>
    <w:rsid w:val="00041695"/>
    <w:rsid w:val="00042DB0"/>
    <w:rsid w:val="000430BA"/>
    <w:rsid w:val="00045748"/>
    <w:rsid w:val="000517AA"/>
    <w:rsid w:val="00055070"/>
    <w:rsid w:val="0005511B"/>
    <w:rsid w:val="0005587C"/>
    <w:rsid w:val="00056C36"/>
    <w:rsid w:val="00057DFA"/>
    <w:rsid w:val="00063F10"/>
    <w:rsid w:val="000668AA"/>
    <w:rsid w:val="00067781"/>
    <w:rsid w:val="000720AF"/>
    <w:rsid w:val="00081317"/>
    <w:rsid w:val="00081B61"/>
    <w:rsid w:val="00087A81"/>
    <w:rsid w:val="000935D8"/>
    <w:rsid w:val="0009383D"/>
    <w:rsid w:val="0009755E"/>
    <w:rsid w:val="000A6907"/>
    <w:rsid w:val="000A6987"/>
    <w:rsid w:val="000A7203"/>
    <w:rsid w:val="000A7CA4"/>
    <w:rsid w:val="000B1626"/>
    <w:rsid w:val="000B56CA"/>
    <w:rsid w:val="000C6558"/>
    <w:rsid w:val="000D0425"/>
    <w:rsid w:val="000D0A74"/>
    <w:rsid w:val="000D1648"/>
    <w:rsid w:val="000D2277"/>
    <w:rsid w:val="000D3555"/>
    <w:rsid w:val="000D75CA"/>
    <w:rsid w:val="000D7ADC"/>
    <w:rsid w:val="000E316A"/>
    <w:rsid w:val="000E358B"/>
    <w:rsid w:val="000E3E21"/>
    <w:rsid w:val="000E43EB"/>
    <w:rsid w:val="000E7342"/>
    <w:rsid w:val="000E790E"/>
    <w:rsid w:val="000F20B3"/>
    <w:rsid w:val="00103827"/>
    <w:rsid w:val="00103E9D"/>
    <w:rsid w:val="00104E45"/>
    <w:rsid w:val="001100E3"/>
    <w:rsid w:val="00112575"/>
    <w:rsid w:val="001208B0"/>
    <w:rsid w:val="00121B24"/>
    <w:rsid w:val="00123D46"/>
    <w:rsid w:val="00124762"/>
    <w:rsid w:val="00132F1B"/>
    <w:rsid w:val="00135E38"/>
    <w:rsid w:val="001371B7"/>
    <w:rsid w:val="001373F4"/>
    <w:rsid w:val="001400CB"/>
    <w:rsid w:val="001418E5"/>
    <w:rsid w:val="00141D6E"/>
    <w:rsid w:val="00142AF0"/>
    <w:rsid w:val="00143808"/>
    <w:rsid w:val="00143B43"/>
    <w:rsid w:val="00146674"/>
    <w:rsid w:val="00150E43"/>
    <w:rsid w:val="00151871"/>
    <w:rsid w:val="001559F1"/>
    <w:rsid w:val="00160701"/>
    <w:rsid w:val="0016556B"/>
    <w:rsid w:val="00170505"/>
    <w:rsid w:val="00176D36"/>
    <w:rsid w:val="00180519"/>
    <w:rsid w:val="00191ABF"/>
    <w:rsid w:val="001941BD"/>
    <w:rsid w:val="00195418"/>
    <w:rsid w:val="001A1C33"/>
    <w:rsid w:val="001A2D60"/>
    <w:rsid w:val="001A46FD"/>
    <w:rsid w:val="001A476B"/>
    <w:rsid w:val="001A497F"/>
    <w:rsid w:val="001A54C5"/>
    <w:rsid w:val="001A63C2"/>
    <w:rsid w:val="001A7857"/>
    <w:rsid w:val="001B0272"/>
    <w:rsid w:val="001B2944"/>
    <w:rsid w:val="001B32BA"/>
    <w:rsid w:val="001B4DA1"/>
    <w:rsid w:val="001B4E33"/>
    <w:rsid w:val="001B54A1"/>
    <w:rsid w:val="001B625F"/>
    <w:rsid w:val="001B6CA8"/>
    <w:rsid w:val="001C051F"/>
    <w:rsid w:val="001C055D"/>
    <w:rsid w:val="001C170B"/>
    <w:rsid w:val="001C34BF"/>
    <w:rsid w:val="001C4021"/>
    <w:rsid w:val="001D043B"/>
    <w:rsid w:val="001D3A15"/>
    <w:rsid w:val="001D4206"/>
    <w:rsid w:val="001D7C48"/>
    <w:rsid w:val="001E3300"/>
    <w:rsid w:val="001E464D"/>
    <w:rsid w:val="001E4BA1"/>
    <w:rsid w:val="001F00B4"/>
    <w:rsid w:val="001F434C"/>
    <w:rsid w:val="001F69BB"/>
    <w:rsid w:val="001F7E05"/>
    <w:rsid w:val="002060AC"/>
    <w:rsid w:val="0021154D"/>
    <w:rsid w:val="002153DD"/>
    <w:rsid w:val="00215694"/>
    <w:rsid w:val="002212DB"/>
    <w:rsid w:val="00222109"/>
    <w:rsid w:val="002230EA"/>
    <w:rsid w:val="00223185"/>
    <w:rsid w:val="002249F8"/>
    <w:rsid w:val="00224CA5"/>
    <w:rsid w:val="00230F1C"/>
    <w:rsid w:val="0023263B"/>
    <w:rsid w:val="002338D9"/>
    <w:rsid w:val="00236D63"/>
    <w:rsid w:val="00240E4C"/>
    <w:rsid w:val="00245561"/>
    <w:rsid w:val="0024638E"/>
    <w:rsid w:val="00252D54"/>
    <w:rsid w:val="0026012E"/>
    <w:rsid w:val="002607CC"/>
    <w:rsid w:val="00262D0E"/>
    <w:rsid w:val="002654D4"/>
    <w:rsid w:val="00266365"/>
    <w:rsid w:val="00267C87"/>
    <w:rsid w:val="00272721"/>
    <w:rsid w:val="00272DF9"/>
    <w:rsid w:val="00273E12"/>
    <w:rsid w:val="0027400F"/>
    <w:rsid w:val="00274CA1"/>
    <w:rsid w:val="00277140"/>
    <w:rsid w:val="00277212"/>
    <w:rsid w:val="00277949"/>
    <w:rsid w:val="002817C0"/>
    <w:rsid w:val="002820B4"/>
    <w:rsid w:val="00284B8A"/>
    <w:rsid w:val="00290752"/>
    <w:rsid w:val="002918CC"/>
    <w:rsid w:val="0029260B"/>
    <w:rsid w:val="002932CA"/>
    <w:rsid w:val="00293C50"/>
    <w:rsid w:val="0029409D"/>
    <w:rsid w:val="00294449"/>
    <w:rsid w:val="00297DA0"/>
    <w:rsid w:val="002A0FBD"/>
    <w:rsid w:val="002A1F67"/>
    <w:rsid w:val="002A2A9C"/>
    <w:rsid w:val="002A307C"/>
    <w:rsid w:val="002A4DDA"/>
    <w:rsid w:val="002A6143"/>
    <w:rsid w:val="002A6DE1"/>
    <w:rsid w:val="002B0BB1"/>
    <w:rsid w:val="002B16BD"/>
    <w:rsid w:val="002C01DE"/>
    <w:rsid w:val="002C3A01"/>
    <w:rsid w:val="002C50D6"/>
    <w:rsid w:val="002C6073"/>
    <w:rsid w:val="002C6222"/>
    <w:rsid w:val="002D2DFF"/>
    <w:rsid w:val="002D46D5"/>
    <w:rsid w:val="002D5AD7"/>
    <w:rsid w:val="002D60B4"/>
    <w:rsid w:val="002D6F89"/>
    <w:rsid w:val="002E2A2C"/>
    <w:rsid w:val="002E3B80"/>
    <w:rsid w:val="002E4228"/>
    <w:rsid w:val="002E4ED3"/>
    <w:rsid w:val="002E59BE"/>
    <w:rsid w:val="002E79EB"/>
    <w:rsid w:val="002F0310"/>
    <w:rsid w:val="002F1EC9"/>
    <w:rsid w:val="002F32AD"/>
    <w:rsid w:val="002F340C"/>
    <w:rsid w:val="002F5906"/>
    <w:rsid w:val="002F5A6F"/>
    <w:rsid w:val="002F6D5B"/>
    <w:rsid w:val="002F74EF"/>
    <w:rsid w:val="002F7FF0"/>
    <w:rsid w:val="00300B69"/>
    <w:rsid w:val="00301812"/>
    <w:rsid w:val="003107CB"/>
    <w:rsid w:val="00310E20"/>
    <w:rsid w:val="00313E7E"/>
    <w:rsid w:val="00315C1F"/>
    <w:rsid w:val="00317A56"/>
    <w:rsid w:val="00322059"/>
    <w:rsid w:val="0032390D"/>
    <w:rsid w:val="003319F3"/>
    <w:rsid w:val="00331ECF"/>
    <w:rsid w:val="00332A7B"/>
    <w:rsid w:val="00333809"/>
    <w:rsid w:val="003341EB"/>
    <w:rsid w:val="00335AE6"/>
    <w:rsid w:val="003433CF"/>
    <w:rsid w:val="0034447D"/>
    <w:rsid w:val="00352648"/>
    <w:rsid w:val="00362ADB"/>
    <w:rsid w:val="00372B14"/>
    <w:rsid w:val="00374946"/>
    <w:rsid w:val="00374FEA"/>
    <w:rsid w:val="00375329"/>
    <w:rsid w:val="00381AB0"/>
    <w:rsid w:val="00382E06"/>
    <w:rsid w:val="0038667F"/>
    <w:rsid w:val="00397A04"/>
    <w:rsid w:val="003A07B0"/>
    <w:rsid w:val="003A0D63"/>
    <w:rsid w:val="003A35B4"/>
    <w:rsid w:val="003A4DA5"/>
    <w:rsid w:val="003A7442"/>
    <w:rsid w:val="003A7E7D"/>
    <w:rsid w:val="003B00F0"/>
    <w:rsid w:val="003B25CD"/>
    <w:rsid w:val="003B2CD6"/>
    <w:rsid w:val="003B5C7D"/>
    <w:rsid w:val="003B6DF5"/>
    <w:rsid w:val="003C1782"/>
    <w:rsid w:val="003C3484"/>
    <w:rsid w:val="003C3B5A"/>
    <w:rsid w:val="003D5CA5"/>
    <w:rsid w:val="003E2FD9"/>
    <w:rsid w:val="003E4DED"/>
    <w:rsid w:val="003F1C1D"/>
    <w:rsid w:val="003F2E7D"/>
    <w:rsid w:val="0040062D"/>
    <w:rsid w:val="004015C2"/>
    <w:rsid w:val="00402C65"/>
    <w:rsid w:val="00404C10"/>
    <w:rsid w:val="00404FBC"/>
    <w:rsid w:val="004063A5"/>
    <w:rsid w:val="004105D5"/>
    <w:rsid w:val="00412B6D"/>
    <w:rsid w:val="00414AD4"/>
    <w:rsid w:val="00414E6F"/>
    <w:rsid w:val="00415170"/>
    <w:rsid w:val="00415BF5"/>
    <w:rsid w:val="0041748E"/>
    <w:rsid w:val="004202CA"/>
    <w:rsid w:val="00424949"/>
    <w:rsid w:val="00425DAF"/>
    <w:rsid w:val="004262E0"/>
    <w:rsid w:val="00427ACD"/>
    <w:rsid w:val="00427FA8"/>
    <w:rsid w:val="004307DC"/>
    <w:rsid w:val="00431389"/>
    <w:rsid w:val="004368C1"/>
    <w:rsid w:val="004441F8"/>
    <w:rsid w:val="004465BC"/>
    <w:rsid w:val="00446FE4"/>
    <w:rsid w:val="00447581"/>
    <w:rsid w:val="00452572"/>
    <w:rsid w:val="00452E1D"/>
    <w:rsid w:val="00455E00"/>
    <w:rsid w:val="004608C8"/>
    <w:rsid w:val="00462325"/>
    <w:rsid w:val="0046268F"/>
    <w:rsid w:val="00462B11"/>
    <w:rsid w:val="00462ED7"/>
    <w:rsid w:val="00471023"/>
    <w:rsid w:val="00473B54"/>
    <w:rsid w:val="004751C9"/>
    <w:rsid w:val="00477F4A"/>
    <w:rsid w:val="00480196"/>
    <w:rsid w:val="00480B5C"/>
    <w:rsid w:val="0048327B"/>
    <w:rsid w:val="004835AE"/>
    <w:rsid w:val="00492240"/>
    <w:rsid w:val="004935E3"/>
    <w:rsid w:val="004A238D"/>
    <w:rsid w:val="004A5729"/>
    <w:rsid w:val="004B0997"/>
    <w:rsid w:val="004B1C34"/>
    <w:rsid w:val="004B227F"/>
    <w:rsid w:val="004B2A9F"/>
    <w:rsid w:val="004B366A"/>
    <w:rsid w:val="004B5412"/>
    <w:rsid w:val="004B774A"/>
    <w:rsid w:val="004C7058"/>
    <w:rsid w:val="004D3331"/>
    <w:rsid w:val="004D4445"/>
    <w:rsid w:val="004D503A"/>
    <w:rsid w:val="004D5CE2"/>
    <w:rsid w:val="004D70D7"/>
    <w:rsid w:val="004E13B7"/>
    <w:rsid w:val="004E3B07"/>
    <w:rsid w:val="004E5F77"/>
    <w:rsid w:val="004F472E"/>
    <w:rsid w:val="004F4A9D"/>
    <w:rsid w:val="004F518B"/>
    <w:rsid w:val="004F6B24"/>
    <w:rsid w:val="00503232"/>
    <w:rsid w:val="00503FD5"/>
    <w:rsid w:val="0050433F"/>
    <w:rsid w:val="00507388"/>
    <w:rsid w:val="00507A6A"/>
    <w:rsid w:val="005112A1"/>
    <w:rsid w:val="0052209C"/>
    <w:rsid w:val="00525488"/>
    <w:rsid w:val="00525DD6"/>
    <w:rsid w:val="0052654B"/>
    <w:rsid w:val="00526FF5"/>
    <w:rsid w:val="0053153C"/>
    <w:rsid w:val="00532AD7"/>
    <w:rsid w:val="005339D9"/>
    <w:rsid w:val="00534D8A"/>
    <w:rsid w:val="0054279C"/>
    <w:rsid w:val="005430C0"/>
    <w:rsid w:val="00550CBB"/>
    <w:rsid w:val="0055673B"/>
    <w:rsid w:val="005568AD"/>
    <w:rsid w:val="005603CE"/>
    <w:rsid w:val="00562A54"/>
    <w:rsid w:val="00564CD3"/>
    <w:rsid w:val="00567746"/>
    <w:rsid w:val="0057187C"/>
    <w:rsid w:val="00575CFE"/>
    <w:rsid w:val="005805CE"/>
    <w:rsid w:val="00580BD7"/>
    <w:rsid w:val="0058380A"/>
    <w:rsid w:val="00583DCE"/>
    <w:rsid w:val="00583FEC"/>
    <w:rsid w:val="0058577F"/>
    <w:rsid w:val="0058635A"/>
    <w:rsid w:val="00587938"/>
    <w:rsid w:val="00587F63"/>
    <w:rsid w:val="00590B8C"/>
    <w:rsid w:val="00591DC6"/>
    <w:rsid w:val="00594558"/>
    <w:rsid w:val="005A17EF"/>
    <w:rsid w:val="005A2E7F"/>
    <w:rsid w:val="005A5837"/>
    <w:rsid w:val="005A7803"/>
    <w:rsid w:val="005B2480"/>
    <w:rsid w:val="005B324B"/>
    <w:rsid w:val="005C06FC"/>
    <w:rsid w:val="005C071B"/>
    <w:rsid w:val="005C0D3C"/>
    <w:rsid w:val="005C1496"/>
    <w:rsid w:val="005C1F2D"/>
    <w:rsid w:val="005D0331"/>
    <w:rsid w:val="005D062F"/>
    <w:rsid w:val="005D17CF"/>
    <w:rsid w:val="005D49D5"/>
    <w:rsid w:val="005D792C"/>
    <w:rsid w:val="005E0916"/>
    <w:rsid w:val="005E135C"/>
    <w:rsid w:val="005F2693"/>
    <w:rsid w:val="005F42B6"/>
    <w:rsid w:val="005F72A2"/>
    <w:rsid w:val="00600E2A"/>
    <w:rsid w:val="00602892"/>
    <w:rsid w:val="00603396"/>
    <w:rsid w:val="00610FA3"/>
    <w:rsid w:val="00614F6C"/>
    <w:rsid w:val="00615A8E"/>
    <w:rsid w:val="00616002"/>
    <w:rsid w:val="00617AC1"/>
    <w:rsid w:val="00617FBD"/>
    <w:rsid w:val="00620EC6"/>
    <w:rsid w:val="00621F0E"/>
    <w:rsid w:val="00626A54"/>
    <w:rsid w:val="00640BE8"/>
    <w:rsid w:val="00640D06"/>
    <w:rsid w:val="006419E1"/>
    <w:rsid w:val="00641A94"/>
    <w:rsid w:val="00644FFF"/>
    <w:rsid w:val="00647A91"/>
    <w:rsid w:val="00647B85"/>
    <w:rsid w:val="00651017"/>
    <w:rsid w:val="00653816"/>
    <w:rsid w:val="00653CBC"/>
    <w:rsid w:val="00654C93"/>
    <w:rsid w:val="00656F13"/>
    <w:rsid w:val="00657667"/>
    <w:rsid w:val="006600DE"/>
    <w:rsid w:val="0066099E"/>
    <w:rsid w:val="0066242D"/>
    <w:rsid w:val="006629C4"/>
    <w:rsid w:val="00667196"/>
    <w:rsid w:val="00667F5F"/>
    <w:rsid w:val="00670143"/>
    <w:rsid w:val="0067211D"/>
    <w:rsid w:val="006736C7"/>
    <w:rsid w:val="0067371A"/>
    <w:rsid w:val="00673C23"/>
    <w:rsid w:val="006744AC"/>
    <w:rsid w:val="00674A56"/>
    <w:rsid w:val="00674A6C"/>
    <w:rsid w:val="00675208"/>
    <w:rsid w:val="006754D0"/>
    <w:rsid w:val="0067611D"/>
    <w:rsid w:val="00684EFD"/>
    <w:rsid w:val="0068605B"/>
    <w:rsid w:val="006868A2"/>
    <w:rsid w:val="00691253"/>
    <w:rsid w:val="006973DB"/>
    <w:rsid w:val="00697F33"/>
    <w:rsid w:val="006A0C4A"/>
    <w:rsid w:val="006A1909"/>
    <w:rsid w:val="006A2BE4"/>
    <w:rsid w:val="006A6DBA"/>
    <w:rsid w:val="006B06F1"/>
    <w:rsid w:val="006B08F6"/>
    <w:rsid w:val="006B2A64"/>
    <w:rsid w:val="006B4EB0"/>
    <w:rsid w:val="006B75CC"/>
    <w:rsid w:val="006C2184"/>
    <w:rsid w:val="006C23C9"/>
    <w:rsid w:val="006C3A54"/>
    <w:rsid w:val="006C3DB7"/>
    <w:rsid w:val="006C3EB3"/>
    <w:rsid w:val="006C46AA"/>
    <w:rsid w:val="006C7215"/>
    <w:rsid w:val="006D4C75"/>
    <w:rsid w:val="006E2157"/>
    <w:rsid w:val="006E54B8"/>
    <w:rsid w:val="006F051D"/>
    <w:rsid w:val="006F47F9"/>
    <w:rsid w:val="006F4C31"/>
    <w:rsid w:val="00702A00"/>
    <w:rsid w:val="00703DE9"/>
    <w:rsid w:val="007121CE"/>
    <w:rsid w:val="00715EB9"/>
    <w:rsid w:val="0071621E"/>
    <w:rsid w:val="00720474"/>
    <w:rsid w:val="00722062"/>
    <w:rsid w:val="00723D59"/>
    <w:rsid w:val="00726333"/>
    <w:rsid w:val="00727D17"/>
    <w:rsid w:val="007310FD"/>
    <w:rsid w:val="00731287"/>
    <w:rsid w:val="00731AB6"/>
    <w:rsid w:val="00731E1D"/>
    <w:rsid w:val="00734102"/>
    <w:rsid w:val="00734345"/>
    <w:rsid w:val="0073637C"/>
    <w:rsid w:val="007436BA"/>
    <w:rsid w:val="007454EB"/>
    <w:rsid w:val="00747484"/>
    <w:rsid w:val="007509A7"/>
    <w:rsid w:val="00752524"/>
    <w:rsid w:val="00752653"/>
    <w:rsid w:val="00752DBA"/>
    <w:rsid w:val="007545C6"/>
    <w:rsid w:val="00755FD1"/>
    <w:rsid w:val="00756748"/>
    <w:rsid w:val="00756CBB"/>
    <w:rsid w:val="00757D51"/>
    <w:rsid w:val="00760F56"/>
    <w:rsid w:val="0076298C"/>
    <w:rsid w:val="00763FFD"/>
    <w:rsid w:val="007655EF"/>
    <w:rsid w:val="00770FBE"/>
    <w:rsid w:val="007720A4"/>
    <w:rsid w:val="007726C7"/>
    <w:rsid w:val="00774C6B"/>
    <w:rsid w:val="00775106"/>
    <w:rsid w:val="007755CF"/>
    <w:rsid w:val="00777D86"/>
    <w:rsid w:val="00781A80"/>
    <w:rsid w:val="00784EE6"/>
    <w:rsid w:val="00785328"/>
    <w:rsid w:val="007877B7"/>
    <w:rsid w:val="00787D98"/>
    <w:rsid w:val="0079127E"/>
    <w:rsid w:val="00793DDB"/>
    <w:rsid w:val="00797485"/>
    <w:rsid w:val="007A5DD9"/>
    <w:rsid w:val="007B2DFD"/>
    <w:rsid w:val="007B7210"/>
    <w:rsid w:val="007C1F56"/>
    <w:rsid w:val="007C5639"/>
    <w:rsid w:val="007C6454"/>
    <w:rsid w:val="007D657C"/>
    <w:rsid w:val="007E38DF"/>
    <w:rsid w:val="007E3948"/>
    <w:rsid w:val="007E6874"/>
    <w:rsid w:val="007E69D6"/>
    <w:rsid w:val="007F0B91"/>
    <w:rsid w:val="007F381A"/>
    <w:rsid w:val="007F5198"/>
    <w:rsid w:val="007F732C"/>
    <w:rsid w:val="007F7B22"/>
    <w:rsid w:val="008018D5"/>
    <w:rsid w:val="00805184"/>
    <w:rsid w:val="008061F4"/>
    <w:rsid w:val="008069A0"/>
    <w:rsid w:val="008069B9"/>
    <w:rsid w:val="0080706E"/>
    <w:rsid w:val="00807AF9"/>
    <w:rsid w:val="00807FDF"/>
    <w:rsid w:val="008108E9"/>
    <w:rsid w:val="00810C21"/>
    <w:rsid w:val="0081314B"/>
    <w:rsid w:val="00813D7E"/>
    <w:rsid w:val="00814D3E"/>
    <w:rsid w:val="008163EA"/>
    <w:rsid w:val="00817460"/>
    <w:rsid w:val="0081764A"/>
    <w:rsid w:val="00821B10"/>
    <w:rsid w:val="008245F2"/>
    <w:rsid w:val="0083031B"/>
    <w:rsid w:val="008307F7"/>
    <w:rsid w:val="00834D4B"/>
    <w:rsid w:val="0083559F"/>
    <w:rsid w:val="00843189"/>
    <w:rsid w:val="00846438"/>
    <w:rsid w:val="008538E6"/>
    <w:rsid w:val="00857424"/>
    <w:rsid w:val="00860C7D"/>
    <w:rsid w:val="00863E0C"/>
    <w:rsid w:val="0086418F"/>
    <w:rsid w:val="00870932"/>
    <w:rsid w:val="00874B52"/>
    <w:rsid w:val="0087652B"/>
    <w:rsid w:val="008868A2"/>
    <w:rsid w:val="0089292F"/>
    <w:rsid w:val="0089553E"/>
    <w:rsid w:val="00897153"/>
    <w:rsid w:val="008A11A3"/>
    <w:rsid w:val="008A39E8"/>
    <w:rsid w:val="008A5205"/>
    <w:rsid w:val="008A5359"/>
    <w:rsid w:val="008A5E06"/>
    <w:rsid w:val="008A651B"/>
    <w:rsid w:val="008B0D1C"/>
    <w:rsid w:val="008B3F43"/>
    <w:rsid w:val="008B6ECE"/>
    <w:rsid w:val="008C1468"/>
    <w:rsid w:val="008C1592"/>
    <w:rsid w:val="008C2C6E"/>
    <w:rsid w:val="008C33E9"/>
    <w:rsid w:val="008C437B"/>
    <w:rsid w:val="008C5798"/>
    <w:rsid w:val="008C6D85"/>
    <w:rsid w:val="008C77B1"/>
    <w:rsid w:val="008D26BF"/>
    <w:rsid w:val="008D7534"/>
    <w:rsid w:val="008E01D2"/>
    <w:rsid w:val="008E1A4C"/>
    <w:rsid w:val="008E3860"/>
    <w:rsid w:val="008E551C"/>
    <w:rsid w:val="008E555C"/>
    <w:rsid w:val="008F0085"/>
    <w:rsid w:val="008F1EF0"/>
    <w:rsid w:val="008F2E95"/>
    <w:rsid w:val="008F3BF6"/>
    <w:rsid w:val="008F4C07"/>
    <w:rsid w:val="008F58AB"/>
    <w:rsid w:val="009001FE"/>
    <w:rsid w:val="00900C80"/>
    <w:rsid w:val="00903001"/>
    <w:rsid w:val="00903235"/>
    <w:rsid w:val="009039EF"/>
    <w:rsid w:val="0090485D"/>
    <w:rsid w:val="00904A61"/>
    <w:rsid w:val="00906F9F"/>
    <w:rsid w:val="009103B0"/>
    <w:rsid w:val="0091097F"/>
    <w:rsid w:val="0091424E"/>
    <w:rsid w:val="00915049"/>
    <w:rsid w:val="00915C75"/>
    <w:rsid w:val="009259A0"/>
    <w:rsid w:val="00925C84"/>
    <w:rsid w:val="009273E9"/>
    <w:rsid w:val="00927999"/>
    <w:rsid w:val="009308D1"/>
    <w:rsid w:val="009327C4"/>
    <w:rsid w:val="00932AE5"/>
    <w:rsid w:val="00932F5B"/>
    <w:rsid w:val="00934D3D"/>
    <w:rsid w:val="009366D2"/>
    <w:rsid w:val="00940A8C"/>
    <w:rsid w:val="00941A1B"/>
    <w:rsid w:val="00942429"/>
    <w:rsid w:val="00943B12"/>
    <w:rsid w:val="0094A067"/>
    <w:rsid w:val="00950BCB"/>
    <w:rsid w:val="00952BBF"/>
    <w:rsid w:val="00953606"/>
    <w:rsid w:val="00953C20"/>
    <w:rsid w:val="00954247"/>
    <w:rsid w:val="009545EA"/>
    <w:rsid w:val="00955BD7"/>
    <w:rsid w:val="00956E2D"/>
    <w:rsid w:val="00956EB7"/>
    <w:rsid w:val="009575E6"/>
    <w:rsid w:val="00960AF6"/>
    <w:rsid w:val="00960D25"/>
    <w:rsid w:val="00966C20"/>
    <w:rsid w:val="00980B0E"/>
    <w:rsid w:val="00987F3D"/>
    <w:rsid w:val="009911CC"/>
    <w:rsid w:val="00991483"/>
    <w:rsid w:val="00991AE6"/>
    <w:rsid w:val="0099255E"/>
    <w:rsid w:val="00992CED"/>
    <w:rsid w:val="00993E01"/>
    <w:rsid w:val="009A04FA"/>
    <w:rsid w:val="009A22FF"/>
    <w:rsid w:val="009A3547"/>
    <w:rsid w:val="009A60C3"/>
    <w:rsid w:val="009A77B2"/>
    <w:rsid w:val="009B37DD"/>
    <w:rsid w:val="009B411E"/>
    <w:rsid w:val="009B4D6B"/>
    <w:rsid w:val="009B4F98"/>
    <w:rsid w:val="009C0592"/>
    <w:rsid w:val="009C099A"/>
    <w:rsid w:val="009C1196"/>
    <w:rsid w:val="009C13E5"/>
    <w:rsid w:val="009C13F3"/>
    <w:rsid w:val="009C5310"/>
    <w:rsid w:val="009C7D0E"/>
    <w:rsid w:val="009D14F0"/>
    <w:rsid w:val="009D163B"/>
    <w:rsid w:val="009D2AC8"/>
    <w:rsid w:val="009D5A6A"/>
    <w:rsid w:val="009D6F20"/>
    <w:rsid w:val="009E0218"/>
    <w:rsid w:val="009E257A"/>
    <w:rsid w:val="009F683A"/>
    <w:rsid w:val="00A02EF3"/>
    <w:rsid w:val="00A05312"/>
    <w:rsid w:val="00A05387"/>
    <w:rsid w:val="00A13227"/>
    <w:rsid w:val="00A13696"/>
    <w:rsid w:val="00A13981"/>
    <w:rsid w:val="00A16495"/>
    <w:rsid w:val="00A214F6"/>
    <w:rsid w:val="00A23A58"/>
    <w:rsid w:val="00A25FE7"/>
    <w:rsid w:val="00A2723F"/>
    <w:rsid w:val="00A30CDF"/>
    <w:rsid w:val="00A3467A"/>
    <w:rsid w:val="00A36A3B"/>
    <w:rsid w:val="00A4304B"/>
    <w:rsid w:val="00A462F4"/>
    <w:rsid w:val="00A51657"/>
    <w:rsid w:val="00A52568"/>
    <w:rsid w:val="00A56BD8"/>
    <w:rsid w:val="00A60B5B"/>
    <w:rsid w:val="00A70E0E"/>
    <w:rsid w:val="00A720ED"/>
    <w:rsid w:val="00A72210"/>
    <w:rsid w:val="00A733DE"/>
    <w:rsid w:val="00A75FED"/>
    <w:rsid w:val="00A77F9B"/>
    <w:rsid w:val="00A80B56"/>
    <w:rsid w:val="00A82CA1"/>
    <w:rsid w:val="00A84A76"/>
    <w:rsid w:val="00A85B0D"/>
    <w:rsid w:val="00A87950"/>
    <w:rsid w:val="00A92CEB"/>
    <w:rsid w:val="00A93CD9"/>
    <w:rsid w:val="00A94BD9"/>
    <w:rsid w:val="00A96830"/>
    <w:rsid w:val="00A96E41"/>
    <w:rsid w:val="00AA06AF"/>
    <w:rsid w:val="00AB046D"/>
    <w:rsid w:val="00AB0B5B"/>
    <w:rsid w:val="00AB103D"/>
    <w:rsid w:val="00AB1239"/>
    <w:rsid w:val="00AB6A17"/>
    <w:rsid w:val="00AB7BAA"/>
    <w:rsid w:val="00AC3915"/>
    <w:rsid w:val="00AC5F11"/>
    <w:rsid w:val="00AC6394"/>
    <w:rsid w:val="00AC63B6"/>
    <w:rsid w:val="00AC6C6B"/>
    <w:rsid w:val="00AD0087"/>
    <w:rsid w:val="00AD0D2C"/>
    <w:rsid w:val="00AD35D0"/>
    <w:rsid w:val="00AD3EB3"/>
    <w:rsid w:val="00AD45E4"/>
    <w:rsid w:val="00AE2CF1"/>
    <w:rsid w:val="00AE3D82"/>
    <w:rsid w:val="00AE772E"/>
    <w:rsid w:val="00AE7795"/>
    <w:rsid w:val="00AE79F2"/>
    <w:rsid w:val="00AE7FA3"/>
    <w:rsid w:val="00B001F2"/>
    <w:rsid w:val="00B015C6"/>
    <w:rsid w:val="00B07DB7"/>
    <w:rsid w:val="00B102E9"/>
    <w:rsid w:val="00B1240F"/>
    <w:rsid w:val="00B174B0"/>
    <w:rsid w:val="00B20E1F"/>
    <w:rsid w:val="00B22534"/>
    <w:rsid w:val="00B24879"/>
    <w:rsid w:val="00B255CF"/>
    <w:rsid w:val="00B26420"/>
    <w:rsid w:val="00B27F20"/>
    <w:rsid w:val="00B33FCE"/>
    <w:rsid w:val="00B34F73"/>
    <w:rsid w:val="00B375E6"/>
    <w:rsid w:val="00B37784"/>
    <w:rsid w:val="00B44AC5"/>
    <w:rsid w:val="00B4611A"/>
    <w:rsid w:val="00B53F11"/>
    <w:rsid w:val="00B54646"/>
    <w:rsid w:val="00B566A9"/>
    <w:rsid w:val="00B56D58"/>
    <w:rsid w:val="00B57A66"/>
    <w:rsid w:val="00B57AB6"/>
    <w:rsid w:val="00B57E38"/>
    <w:rsid w:val="00B57E57"/>
    <w:rsid w:val="00B60AB0"/>
    <w:rsid w:val="00B60F17"/>
    <w:rsid w:val="00B60FAB"/>
    <w:rsid w:val="00B63946"/>
    <w:rsid w:val="00B64FEB"/>
    <w:rsid w:val="00B6668D"/>
    <w:rsid w:val="00B704FF"/>
    <w:rsid w:val="00B71B28"/>
    <w:rsid w:val="00B735EC"/>
    <w:rsid w:val="00B73E0C"/>
    <w:rsid w:val="00B76A50"/>
    <w:rsid w:val="00B773B1"/>
    <w:rsid w:val="00B80083"/>
    <w:rsid w:val="00B8092C"/>
    <w:rsid w:val="00B80D39"/>
    <w:rsid w:val="00B81A18"/>
    <w:rsid w:val="00B83E03"/>
    <w:rsid w:val="00B862C8"/>
    <w:rsid w:val="00B87258"/>
    <w:rsid w:val="00B94752"/>
    <w:rsid w:val="00B95D9B"/>
    <w:rsid w:val="00BA1F7D"/>
    <w:rsid w:val="00BA2F39"/>
    <w:rsid w:val="00BA40DB"/>
    <w:rsid w:val="00BA4162"/>
    <w:rsid w:val="00BA7667"/>
    <w:rsid w:val="00BB1AE7"/>
    <w:rsid w:val="00BB208F"/>
    <w:rsid w:val="00BB39F7"/>
    <w:rsid w:val="00BB5720"/>
    <w:rsid w:val="00BB6319"/>
    <w:rsid w:val="00BB72D9"/>
    <w:rsid w:val="00BC0495"/>
    <w:rsid w:val="00BC0E79"/>
    <w:rsid w:val="00BC2E88"/>
    <w:rsid w:val="00BC3069"/>
    <w:rsid w:val="00BC3405"/>
    <w:rsid w:val="00BC365D"/>
    <w:rsid w:val="00BC683C"/>
    <w:rsid w:val="00BD019C"/>
    <w:rsid w:val="00BD0988"/>
    <w:rsid w:val="00BD100D"/>
    <w:rsid w:val="00BD2EF1"/>
    <w:rsid w:val="00BD40E7"/>
    <w:rsid w:val="00BD7306"/>
    <w:rsid w:val="00BE3587"/>
    <w:rsid w:val="00BE4F3F"/>
    <w:rsid w:val="00BE6F91"/>
    <w:rsid w:val="00BE7626"/>
    <w:rsid w:val="00BF194C"/>
    <w:rsid w:val="00BF754B"/>
    <w:rsid w:val="00BF75B1"/>
    <w:rsid w:val="00BF79E3"/>
    <w:rsid w:val="00C003FE"/>
    <w:rsid w:val="00C008EC"/>
    <w:rsid w:val="00C0153A"/>
    <w:rsid w:val="00C01640"/>
    <w:rsid w:val="00C02088"/>
    <w:rsid w:val="00C04420"/>
    <w:rsid w:val="00C05421"/>
    <w:rsid w:val="00C06F71"/>
    <w:rsid w:val="00C07CB4"/>
    <w:rsid w:val="00C12886"/>
    <w:rsid w:val="00C12E10"/>
    <w:rsid w:val="00C1512A"/>
    <w:rsid w:val="00C151CE"/>
    <w:rsid w:val="00C15893"/>
    <w:rsid w:val="00C17089"/>
    <w:rsid w:val="00C21335"/>
    <w:rsid w:val="00C23118"/>
    <w:rsid w:val="00C2426D"/>
    <w:rsid w:val="00C25857"/>
    <w:rsid w:val="00C27A5A"/>
    <w:rsid w:val="00C30183"/>
    <w:rsid w:val="00C34453"/>
    <w:rsid w:val="00C36C2B"/>
    <w:rsid w:val="00C37448"/>
    <w:rsid w:val="00C37E0F"/>
    <w:rsid w:val="00C40BA1"/>
    <w:rsid w:val="00C47CBA"/>
    <w:rsid w:val="00C51B05"/>
    <w:rsid w:val="00C576B9"/>
    <w:rsid w:val="00C60562"/>
    <w:rsid w:val="00C611BF"/>
    <w:rsid w:val="00C61A7C"/>
    <w:rsid w:val="00C6297C"/>
    <w:rsid w:val="00C62FDF"/>
    <w:rsid w:val="00C649E5"/>
    <w:rsid w:val="00C64B1D"/>
    <w:rsid w:val="00C6738F"/>
    <w:rsid w:val="00C72A74"/>
    <w:rsid w:val="00C73356"/>
    <w:rsid w:val="00C733F0"/>
    <w:rsid w:val="00C73C8C"/>
    <w:rsid w:val="00C76330"/>
    <w:rsid w:val="00C845BD"/>
    <w:rsid w:val="00C86EBC"/>
    <w:rsid w:val="00C870DB"/>
    <w:rsid w:val="00C889B7"/>
    <w:rsid w:val="00C94F6A"/>
    <w:rsid w:val="00CA1580"/>
    <w:rsid w:val="00CA4E33"/>
    <w:rsid w:val="00CA5159"/>
    <w:rsid w:val="00CA5487"/>
    <w:rsid w:val="00CA7548"/>
    <w:rsid w:val="00CB0219"/>
    <w:rsid w:val="00CB04B1"/>
    <w:rsid w:val="00CB079B"/>
    <w:rsid w:val="00CB0BBD"/>
    <w:rsid w:val="00CB282E"/>
    <w:rsid w:val="00CB28FE"/>
    <w:rsid w:val="00CB67D7"/>
    <w:rsid w:val="00CC3353"/>
    <w:rsid w:val="00CC4991"/>
    <w:rsid w:val="00CC56AD"/>
    <w:rsid w:val="00CD0B29"/>
    <w:rsid w:val="00CD3B8D"/>
    <w:rsid w:val="00CD3F43"/>
    <w:rsid w:val="00CE1972"/>
    <w:rsid w:val="00CE43D8"/>
    <w:rsid w:val="00CE7E26"/>
    <w:rsid w:val="00CF25EE"/>
    <w:rsid w:val="00CF26FC"/>
    <w:rsid w:val="00CF69DF"/>
    <w:rsid w:val="00D0000C"/>
    <w:rsid w:val="00D0084A"/>
    <w:rsid w:val="00D043E8"/>
    <w:rsid w:val="00D04F7C"/>
    <w:rsid w:val="00D05650"/>
    <w:rsid w:val="00D102AC"/>
    <w:rsid w:val="00D12055"/>
    <w:rsid w:val="00D123F3"/>
    <w:rsid w:val="00D14F0B"/>
    <w:rsid w:val="00D155DF"/>
    <w:rsid w:val="00D162A9"/>
    <w:rsid w:val="00D16852"/>
    <w:rsid w:val="00D17EBC"/>
    <w:rsid w:val="00D23E42"/>
    <w:rsid w:val="00D27526"/>
    <w:rsid w:val="00D27EAF"/>
    <w:rsid w:val="00D3045A"/>
    <w:rsid w:val="00D34D33"/>
    <w:rsid w:val="00D3514D"/>
    <w:rsid w:val="00D3526D"/>
    <w:rsid w:val="00D36DBE"/>
    <w:rsid w:val="00D40584"/>
    <w:rsid w:val="00D428AD"/>
    <w:rsid w:val="00D42964"/>
    <w:rsid w:val="00D42FA6"/>
    <w:rsid w:val="00D43946"/>
    <w:rsid w:val="00D43D68"/>
    <w:rsid w:val="00D43EEF"/>
    <w:rsid w:val="00D44059"/>
    <w:rsid w:val="00D4609D"/>
    <w:rsid w:val="00D50D15"/>
    <w:rsid w:val="00D51247"/>
    <w:rsid w:val="00D5292F"/>
    <w:rsid w:val="00D531D0"/>
    <w:rsid w:val="00D613F0"/>
    <w:rsid w:val="00D63E8F"/>
    <w:rsid w:val="00D70C3B"/>
    <w:rsid w:val="00D73241"/>
    <w:rsid w:val="00D73722"/>
    <w:rsid w:val="00D76601"/>
    <w:rsid w:val="00D847E0"/>
    <w:rsid w:val="00D85554"/>
    <w:rsid w:val="00D87DF2"/>
    <w:rsid w:val="00D8B9BA"/>
    <w:rsid w:val="00D901D1"/>
    <w:rsid w:val="00D91BB3"/>
    <w:rsid w:val="00D92BB6"/>
    <w:rsid w:val="00D92BD2"/>
    <w:rsid w:val="00D9322B"/>
    <w:rsid w:val="00D958E6"/>
    <w:rsid w:val="00D9793F"/>
    <w:rsid w:val="00DA23D5"/>
    <w:rsid w:val="00DB2739"/>
    <w:rsid w:val="00DB4419"/>
    <w:rsid w:val="00DB4C5D"/>
    <w:rsid w:val="00DB6D99"/>
    <w:rsid w:val="00DC3AB8"/>
    <w:rsid w:val="00DC6274"/>
    <w:rsid w:val="00DC67E6"/>
    <w:rsid w:val="00DD502E"/>
    <w:rsid w:val="00DD65AB"/>
    <w:rsid w:val="00DD79D9"/>
    <w:rsid w:val="00DE2069"/>
    <w:rsid w:val="00DF1F6C"/>
    <w:rsid w:val="00DF6587"/>
    <w:rsid w:val="00DF7959"/>
    <w:rsid w:val="00E00ED5"/>
    <w:rsid w:val="00E03181"/>
    <w:rsid w:val="00E0319C"/>
    <w:rsid w:val="00E04FBF"/>
    <w:rsid w:val="00E05C1D"/>
    <w:rsid w:val="00E061A2"/>
    <w:rsid w:val="00E07E51"/>
    <w:rsid w:val="00E12CE9"/>
    <w:rsid w:val="00E13F10"/>
    <w:rsid w:val="00E15F38"/>
    <w:rsid w:val="00E17243"/>
    <w:rsid w:val="00E216BD"/>
    <w:rsid w:val="00E21C28"/>
    <w:rsid w:val="00E25C05"/>
    <w:rsid w:val="00E25D79"/>
    <w:rsid w:val="00E3083A"/>
    <w:rsid w:val="00E318D8"/>
    <w:rsid w:val="00E32B61"/>
    <w:rsid w:val="00E366B6"/>
    <w:rsid w:val="00E41760"/>
    <w:rsid w:val="00E41E88"/>
    <w:rsid w:val="00E43857"/>
    <w:rsid w:val="00E439D1"/>
    <w:rsid w:val="00E505D9"/>
    <w:rsid w:val="00E54308"/>
    <w:rsid w:val="00E55416"/>
    <w:rsid w:val="00E5649A"/>
    <w:rsid w:val="00E6322D"/>
    <w:rsid w:val="00E63BEB"/>
    <w:rsid w:val="00E65FA3"/>
    <w:rsid w:val="00E70489"/>
    <w:rsid w:val="00E73C7F"/>
    <w:rsid w:val="00E7418D"/>
    <w:rsid w:val="00E745DD"/>
    <w:rsid w:val="00E76883"/>
    <w:rsid w:val="00E819B1"/>
    <w:rsid w:val="00E84171"/>
    <w:rsid w:val="00E8636B"/>
    <w:rsid w:val="00E87BAD"/>
    <w:rsid w:val="00E9082E"/>
    <w:rsid w:val="00E91BE8"/>
    <w:rsid w:val="00E935D9"/>
    <w:rsid w:val="00E960DE"/>
    <w:rsid w:val="00EA2BA1"/>
    <w:rsid w:val="00EA59D3"/>
    <w:rsid w:val="00EB39D3"/>
    <w:rsid w:val="00EB5C21"/>
    <w:rsid w:val="00EC00F1"/>
    <w:rsid w:val="00EC11E2"/>
    <w:rsid w:val="00EC1312"/>
    <w:rsid w:val="00EC3085"/>
    <w:rsid w:val="00EC5E94"/>
    <w:rsid w:val="00ED4A31"/>
    <w:rsid w:val="00ED5A35"/>
    <w:rsid w:val="00ED709A"/>
    <w:rsid w:val="00EE270C"/>
    <w:rsid w:val="00EE40D2"/>
    <w:rsid w:val="00EE41CD"/>
    <w:rsid w:val="00EE614E"/>
    <w:rsid w:val="00EE625A"/>
    <w:rsid w:val="00EF356A"/>
    <w:rsid w:val="00EF37AD"/>
    <w:rsid w:val="00EF471A"/>
    <w:rsid w:val="00EF65EA"/>
    <w:rsid w:val="00EF7301"/>
    <w:rsid w:val="00F01FB8"/>
    <w:rsid w:val="00F02258"/>
    <w:rsid w:val="00F031EA"/>
    <w:rsid w:val="00F04F7A"/>
    <w:rsid w:val="00F076A2"/>
    <w:rsid w:val="00F11382"/>
    <w:rsid w:val="00F117FF"/>
    <w:rsid w:val="00F12C3A"/>
    <w:rsid w:val="00F13546"/>
    <w:rsid w:val="00F13B91"/>
    <w:rsid w:val="00F13E24"/>
    <w:rsid w:val="00F17F56"/>
    <w:rsid w:val="00F22BDF"/>
    <w:rsid w:val="00F27454"/>
    <w:rsid w:val="00F44547"/>
    <w:rsid w:val="00F44B90"/>
    <w:rsid w:val="00F46489"/>
    <w:rsid w:val="00F47E13"/>
    <w:rsid w:val="00F5004E"/>
    <w:rsid w:val="00F520E6"/>
    <w:rsid w:val="00F52600"/>
    <w:rsid w:val="00F53860"/>
    <w:rsid w:val="00F55C29"/>
    <w:rsid w:val="00F563A5"/>
    <w:rsid w:val="00F606E0"/>
    <w:rsid w:val="00F6123C"/>
    <w:rsid w:val="00F61838"/>
    <w:rsid w:val="00F67365"/>
    <w:rsid w:val="00F67695"/>
    <w:rsid w:val="00F703E8"/>
    <w:rsid w:val="00F70575"/>
    <w:rsid w:val="00F72735"/>
    <w:rsid w:val="00F74D2C"/>
    <w:rsid w:val="00F75CC0"/>
    <w:rsid w:val="00F809A1"/>
    <w:rsid w:val="00F81887"/>
    <w:rsid w:val="00F8616C"/>
    <w:rsid w:val="00F86B7E"/>
    <w:rsid w:val="00F87386"/>
    <w:rsid w:val="00F87D85"/>
    <w:rsid w:val="00F90D4B"/>
    <w:rsid w:val="00F91329"/>
    <w:rsid w:val="00F91BFB"/>
    <w:rsid w:val="00F92094"/>
    <w:rsid w:val="00F949FC"/>
    <w:rsid w:val="00F963F4"/>
    <w:rsid w:val="00F96492"/>
    <w:rsid w:val="00F965C9"/>
    <w:rsid w:val="00F9672B"/>
    <w:rsid w:val="00F96FB9"/>
    <w:rsid w:val="00F9763B"/>
    <w:rsid w:val="00FA127F"/>
    <w:rsid w:val="00FA1A1A"/>
    <w:rsid w:val="00FA2442"/>
    <w:rsid w:val="00FB10AE"/>
    <w:rsid w:val="00FB19EF"/>
    <w:rsid w:val="00FB1C3E"/>
    <w:rsid w:val="00FB31B0"/>
    <w:rsid w:val="00FB352D"/>
    <w:rsid w:val="00FB3B45"/>
    <w:rsid w:val="00FB58E2"/>
    <w:rsid w:val="00FB5A6E"/>
    <w:rsid w:val="00FB686D"/>
    <w:rsid w:val="00FC1137"/>
    <w:rsid w:val="00FC24CF"/>
    <w:rsid w:val="00FC30AE"/>
    <w:rsid w:val="00FC454B"/>
    <w:rsid w:val="00FC6068"/>
    <w:rsid w:val="00FD3896"/>
    <w:rsid w:val="00FD40CB"/>
    <w:rsid w:val="00FE00D2"/>
    <w:rsid w:val="00FE6287"/>
    <w:rsid w:val="00FE71E6"/>
    <w:rsid w:val="00FE73E4"/>
    <w:rsid w:val="00FF071B"/>
    <w:rsid w:val="00FF0818"/>
    <w:rsid w:val="00FF1349"/>
    <w:rsid w:val="00FF3F0A"/>
    <w:rsid w:val="00FF43D3"/>
    <w:rsid w:val="00FF43F9"/>
    <w:rsid w:val="00FF4435"/>
    <w:rsid w:val="01697328"/>
    <w:rsid w:val="01875DA7"/>
    <w:rsid w:val="018AF13A"/>
    <w:rsid w:val="01A41601"/>
    <w:rsid w:val="0249E657"/>
    <w:rsid w:val="02740977"/>
    <w:rsid w:val="02748A1B"/>
    <w:rsid w:val="02BDF44D"/>
    <w:rsid w:val="031DFDE9"/>
    <w:rsid w:val="0326C19B"/>
    <w:rsid w:val="0337CD54"/>
    <w:rsid w:val="0351D051"/>
    <w:rsid w:val="038B381F"/>
    <w:rsid w:val="039C78C8"/>
    <w:rsid w:val="03A12FB4"/>
    <w:rsid w:val="03A47083"/>
    <w:rsid w:val="03C536DF"/>
    <w:rsid w:val="03D7D2F0"/>
    <w:rsid w:val="03D94843"/>
    <w:rsid w:val="04101698"/>
    <w:rsid w:val="04112F5D"/>
    <w:rsid w:val="043D3B58"/>
    <w:rsid w:val="045C6695"/>
    <w:rsid w:val="0505FBAC"/>
    <w:rsid w:val="05146C4F"/>
    <w:rsid w:val="053035BB"/>
    <w:rsid w:val="0530B72A"/>
    <w:rsid w:val="053ABD20"/>
    <w:rsid w:val="055D10C1"/>
    <w:rsid w:val="055EC255"/>
    <w:rsid w:val="0566E140"/>
    <w:rsid w:val="05D59F8E"/>
    <w:rsid w:val="06260141"/>
    <w:rsid w:val="064D2373"/>
    <w:rsid w:val="06662573"/>
    <w:rsid w:val="06A732F6"/>
    <w:rsid w:val="06B419F5"/>
    <w:rsid w:val="06DFD04A"/>
    <w:rsid w:val="06E51558"/>
    <w:rsid w:val="06FD748B"/>
    <w:rsid w:val="07245E8B"/>
    <w:rsid w:val="072612DB"/>
    <w:rsid w:val="07673F26"/>
    <w:rsid w:val="07704324"/>
    <w:rsid w:val="079A672C"/>
    <w:rsid w:val="080A3B74"/>
    <w:rsid w:val="0850FD51"/>
    <w:rsid w:val="086FA399"/>
    <w:rsid w:val="088BD52B"/>
    <w:rsid w:val="08A41EC1"/>
    <w:rsid w:val="08DF6ED1"/>
    <w:rsid w:val="0944AC77"/>
    <w:rsid w:val="09585E90"/>
    <w:rsid w:val="09E1C486"/>
    <w:rsid w:val="09EF9310"/>
    <w:rsid w:val="09EFC9B2"/>
    <w:rsid w:val="0A0262D2"/>
    <w:rsid w:val="0A104FCC"/>
    <w:rsid w:val="0A238085"/>
    <w:rsid w:val="0A6AD459"/>
    <w:rsid w:val="0A7F9C00"/>
    <w:rsid w:val="0A974979"/>
    <w:rsid w:val="0AA43DA2"/>
    <w:rsid w:val="0B193097"/>
    <w:rsid w:val="0B27D5F1"/>
    <w:rsid w:val="0B285143"/>
    <w:rsid w:val="0B514F1F"/>
    <w:rsid w:val="0B96B067"/>
    <w:rsid w:val="0BB803D0"/>
    <w:rsid w:val="0BF44264"/>
    <w:rsid w:val="0C0061F1"/>
    <w:rsid w:val="0C495530"/>
    <w:rsid w:val="0CAB7336"/>
    <w:rsid w:val="0CC74CE3"/>
    <w:rsid w:val="0CD83506"/>
    <w:rsid w:val="0CDAE65C"/>
    <w:rsid w:val="0CE8AEF0"/>
    <w:rsid w:val="0CF47892"/>
    <w:rsid w:val="0D05E606"/>
    <w:rsid w:val="0D5B2147"/>
    <w:rsid w:val="0D6309D2"/>
    <w:rsid w:val="0D75F8DC"/>
    <w:rsid w:val="0D8EB526"/>
    <w:rsid w:val="0DBD584D"/>
    <w:rsid w:val="0DCEC289"/>
    <w:rsid w:val="0DF1D2A3"/>
    <w:rsid w:val="0DF7CF16"/>
    <w:rsid w:val="0E04E22C"/>
    <w:rsid w:val="0E1246C5"/>
    <w:rsid w:val="0E3850E8"/>
    <w:rsid w:val="0E555EF4"/>
    <w:rsid w:val="0EDDC94B"/>
    <w:rsid w:val="0F11C2CC"/>
    <w:rsid w:val="0F4E2FC0"/>
    <w:rsid w:val="0F5FDFE4"/>
    <w:rsid w:val="0F6DDE47"/>
    <w:rsid w:val="0F787674"/>
    <w:rsid w:val="0F7E4C1D"/>
    <w:rsid w:val="0F8AC7F7"/>
    <w:rsid w:val="0F9F2034"/>
    <w:rsid w:val="0FCC9B81"/>
    <w:rsid w:val="1052AAFC"/>
    <w:rsid w:val="1092C209"/>
    <w:rsid w:val="10B8305F"/>
    <w:rsid w:val="10C0C6EE"/>
    <w:rsid w:val="10D0D9C7"/>
    <w:rsid w:val="10D9A5F8"/>
    <w:rsid w:val="10F02536"/>
    <w:rsid w:val="10F4F90F"/>
    <w:rsid w:val="1184C59D"/>
    <w:rsid w:val="119C4193"/>
    <w:rsid w:val="121932B1"/>
    <w:rsid w:val="122EC958"/>
    <w:rsid w:val="12628BEB"/>
    <w:rsid w:val="127CDF94"/>
    <w:rsid w:val="129CC482"/>
    <w:rsid w:val="12F781EF"/>
    <w:rsid w:val="132260E1"/>
    <w:rsid w:val="13E5BA54"/>
    <w:rsid w:val="13E86087"/>
    <w:rsid w:val="13ED2175"/>
    <w:rsid w:val="1430A858"/>
    <w:rsid w:val="1477FFD7"/>
    <w:rsid w:val="14C245F5"/>
    <w:rsid w:val="14E0A34C"/>
    <w:rsid w:val="155664AE"/>
    <w:rsid w:val="15B26125"/>
    <w:rsid w:val="15B91A19"/>
    <w:rsid w:val="164D8553"/>
    <w:rsid w:val="165A11EC"/>
    <w:rsid w:val="167E0785"/>
    <w:rsid w:val="1689D188"/>
    <w:rsid w:val="171BBBB8"/>
    <w:rsid w:val="17605CA5"/>
    <w:rsid w:val="179F559B"/>
    <w:rsid w:val="17A37B05"/>
    <w:rsid w:val="17A43F2B"/>
    <w:rsid w:val="17DAE47A"/>
    <w:rsid w:val="18015FDC"/>
    <w:rsid w:val="18C922DE"/>
    <w:rsid w:val="18D74B89"/>
    <w:rsid w:val="18F04BE5"/>
    <w:rsid w:val="19189642"/>
    <w:rsid w:val="1958ED33"/>
    <w:rsid w:val="196197E8"/>
    <w:rsid w:val="1962AAB2"/>
    <w:rsid w:val="19692FD5"/>
    <w:rsid w:val="19E23D11"/>
    <w:rsid w:val="19F76FE7"/>
    <w:rsid w:val="1A0385E3"/>
    <w:rsid w:val="1A207BF2"/>
    <w:rsid w:val="1A262F04"/>
    <w:rsid w:val="1A389DC1"/>
    <w:rsid w:val="1A4C0F24"/>
    <w:rsid w:val="1B047067"/>
    <w:rsid w:val="1B40854F"/>
    <w:rsid w:val="1B9146BC"/>
    <w:rsid w:val="1BE701AD"/>
    <w:rsid w:val="1C054AE4"/>
    <w:rsid w:val="1CC6EA10"/>
    <w:rsid w:val="1CE2298E"/>
    <w:rsid w:val="1CE31549"/>
    <w:rsid w:val="1CEBB531"/>
    <w:rsid w:val="1D0C2AC1"/>
    <w:rsid w:val="1D3769BB"/>
    <w:rsid w:val="1D5404FA"/>
    <w:rsid w:val="1D70865B"/>
    <w:rsid w:val="1D7F38D2"/>
    <w:rsid w:val="1D83D47E"/>
    <w:rsid w:val="1DA7217A"/>
    <w:rsid w:val="1DB9E7D1"/>
    <w:rsid w:val="1DC55259"/>
    <w:rsid w:val="1DE3D752"/>
    <w:rsid w:val="1DF63F8D"/>
    <w:rsid w:val="1E152CD4"/>
    <w:rsid w:val="1E329C71"/>
    <w:rsid w:val="1E7B0782"/>
    <w:rsid w:val="1EB0286B"/>
    <w:rsid w:val="1EB4ABA9"/>
    <w:rsid w:val="1EF2ABCB"/>
    <w:rsid w:val="1EF914AF"/>
    <w:rsid w:val="1F06F91D"/>
    <w:rsid w:val="1F2FD41C"/>
    <w:rsid w:val="1F8C228D"/>
    <w:rsid w:val="1FBBB421"/>
    <w:rsid w:val="1FBD0BFF"/>
    <w:rsid w:val="1FBE93EE"/>
    <w:rsid w:val="201701C0"/>
    <w:rsid w:val="20671DF2"/>
    <w:rsid w:val="2072C767"/>
    <w:rsid w:val="20AB71F3"/>
    <w:rsid w:val="20E03B0A"/>
    <w:rsid w:val="20E46738"/>
    <w:rsid w:val="2114C020"/>
    <w:rsid w:val="21395B83"/>
    <w:rsid w:val="2188DE87"/>
    <w:rsid w:val="218F1F4D"/>
    <w:rsid w:val="219DD6BB"/>
    <w:rsid w:val="21AB6917"/>
    <w:rsid w:val="222B8DD7"/>
    <w:rsid w:val="2273C241"/>
    <w:rsid w:val="22B0570E"/>
    <w:rsid w:val="22D4A5AF"/>
    <w:rsid w:val="23046E1E"/>
    <w:rsid w:val="230F824C"/>
    <w:rsid w:val="2352756A"/>
    <w:rsid w:val="236061D5"/>
    <w:rsid w:val="23B2BF43"/>
    <w:rsid w:val="243ACFBE"/>
    <w:rsid w:val="24ACC609"/>
    <w:rsid w:val="24CF67CA"/>
    <w:rsid w:val="2512B4B2"/>
    <w:rsid w:val="25427BA0"/>
    <w:rsid w:val="256A6D2A"/>
    <w:rsid w:val="256B1C1F"/>
    <w:rsid w:val="2586439F"/>
    <w:rsid w:val="25C95F4C"/>
    <w:rsid w:val="2671C2B0"/>
    <w:rsid w:val="2675D073"/>
    <w:rsid w:val="268A162C"/>
    <w:rsid w:val="269C9FB9"/>
    <w:rsid w:val="26D1F340"/>
    <w:rsid w:val="26E484D1"/>
    <w:rsid w:val="26F6D506"/>
    <w:rsid w:val="2714B21D"/>
    <w:rsid w:val="27340341"/>
    <w:rsid w:val="273AE601"/>
    <w:rsid w:val="2776C994"/>
    <w:rsid w:val="277EAE00"/>
    <w:rsid w:val="27C16B63"/>
    <w:rsid w:val="27D0EB0C"/>
    <w:rsid w:val="27D836E4"/>
    <w:rsid w:val="27E2F36F"/>
    <w:rsid w:val="27EF7079"/>
    <w:rsid w:val="27F39CE5"/>
    <w:rsid w:val="281A6F5F"/>
    <w:rsid w:val="282CEF9F"/>
    <w:rsid w:val="283A5C25"/>
    <w:rsid w:val="2854F8F3"/>
    <w:rsid w:val="286EB24D"/>
    <w:rsid w:val="2898FEDE"/>
    <w:rsid w:val="28A44237"/>
    <w:rsid w:val="28E7FD0E"/>
    <w:rsid w:val="28EA10B5"/>
    <w:rsid w:val="292904C8"/>
    <w:rsid w:val="29514B3B"/>
    <w:rsid w:val="2997B2E6"/>
    <w:rsid w:val="29A9E9D7"/>
    <w:rsid w:val="29B67AFC"/>
    <w:rsid w:val="29CF0650"/>
    <w:rsid w:val="29EB4C3E"/>
    <w:rsid w:val="2A6B3B4D"/>
    <w:rsid w:val="2AA87AF1"/>
    <w:rsid w:val="2AB07C44"/>
    <w:rsid w:val="2ABDAEBE"/>
    <w:rsid w:val="2B19F0A8"/>
    <w:rsid w:val="2B1A9431"/>
    <w:rsid w:val="2B524B5D"/>
    <w:rsid w:val="2B9E3DCB"/>
    <w:rsid w:val="2C0E0E28"/>
    <w:rsid w:val="2C976DC3"/>
    <w:rsid w:val="2CC63310"/>
    <w:rsid w:val="2CE51F28"/>
    <w:rsid w:val="2D225E3F"/>
    <w:rsid w:val="2D50C442"/>
    <w:rsid w:val="2D81031B"/>
    <w:rsid w:val="2DB4823D"/>
    <w:rsid w:val="2DF4B2D4"/>
    <w:rsid w:val="2E332A57"/>
    <w:rsid w:val="2E4650E0"/>
    <w:rsid w:val="2E4D5F82"/>
    <w:rsid w:val="2E85B4B1"/>
    <w:rsid w:val="2EFF9542"/>
    <w:rsid w:val="2F406E64"/>
    <w:rsid w:val="2F664285"/>
    <w:rsid w:val="2F716765"/>
    <w:rsid w:val="2FA5DD52"/>
    <w:rsid w:val="2FD8F68E"/>
    <w:rsid w:val="2FF8E6B0"/>
    <w:rsid w:val="305D39EA"/>
    <w:rsid w:val="3093685C"/>
    <w:rsid w:val="31003863"/>
    <w:rsid w:val="31366613"/>
    <w:rsid w:val="31551D7E"/>
    <w:rsid w:val="31A1EE5A"/>
    <w:rsid w:val="3202658A"/>
    <w:rsid w:val="32300DF1"/>
    <w:rsid w:val="325539DE"/>
    <w:rsid w:val="32FE6DEA"/>
    <w:rsid w:val="3307F18D"/>
    <w:rsid w:val="3343161A"/>
    <w:rsid w:val="335C32D7"/>
    <w:rsid w:val="33702535"/>
    <w:rsid w:val="33A4ED90"/>
    <w:rsid w:val="33CB1936"/>
    <w:rsid w:val="3420E9FC"/>
    <w:rsid w:val="34259D0D"/>
    <w:rsid w:val="3441D647"/>
    <w:rsid w:val="34B71F16"/>
    <w:rsid w:val="34FE9FB0"/>
    <w:rsid w:val="3505835B"/>
    <w:rsid w:val="355DF12D"/>
    <w:rsid w:val="35B1106D"/>
    <w:rsid w:val="35CDF092"/>
    <w:rsid w:val="35E267A7"/>
    <w:rsid w:val="361C75B1"/>
    <w:rsid w:val="36288EA1"/>
    <w:rsid w:val="3631174C"/>
    <w:rsid w:val="36440E74"/>
    <w:rsid w:val="36446DF2"/>
    <w:rsid w:val="36447B55"/>
    <w:rsid w:val="364B4C60"/>
    <w:rsid w:val="3689D615"/>
    <w:rsid w:val="368FD400"/>
    <w:rsid w:val="36AC17F8"/>
    <w:rsid w:val="36B4961A"/>
    <w:rsid w:val="36E61B1D"/>
    <w:rsid w:val="373AF750"/>
    <w:rsid w:val="37659A36"/>
    <w:rsid w:val="378CCF83"/>
    <w:rsid w:val="37BC4D9E"/>
    <w:rsid w:val="37DE4F0F"/>
    <w:rsid w:val="381E1CEE"/>
    <w:rsid w:val="3828DD53"/>
    <w:rsid w:val="38620955"/>
    <w:rsid w:val="38B2F343"/>
    <w:rsid w:val="3916A4ED"/>
    <w:rsid w:val="39386836"/>
    <w:rsid w:val="394F044D"/>
    <w:rsid w:val="39556F4F"/>
    <w:rsid w:val="39A6E544"/>
    <w:rsid w:val="39EF482E"/>
    <w:rsid w:val="3A2AC4BA"/>
    <w:rsid w:val="3A73A02F"/>
    <w:rsid w:val="3B1FC17B"/>
    <w:rsid w:val="3B4A1CC6"/>
    <w:rsid w:val="3B640E26"/>
    <w:rsid w:val="3B705CAD"/>
    <w:rsid w:val="3B8A7EB4"/>
    <w:rsid w:val="3BDB2F1C"/>
    <w:rsid w:val="3BEA39C6"/>
    <w:rsid w:val="3CCFA49C"/>
    <w:rsid w:val="3CEA0395"/>
    <w:rsid w:val="3CF83309"/>
    <w:rsid w:val="3D0C2D0E"/>
    <w:rsid w:val="3D1B9CB2"/>
    <w:rsid w:val="3D2EC944"/>
    <w:rsid w:val="3D395240"/>
    <w:rsid w:val="3D6B4829"/>
    <w:rsid w:val="3D95E81B"/>
    <w:rsid w:val="3DF71160"/>
    <w:rsid w:val="3E0F2EE1"/>
    <w:rsid w:val="3E8220F2"/>
    <w:rsid w:val="3F826E83"/>
    <w:rsid w:val="3F8945C9"/>
    <w:rsid w:val="3FB39DA0"/>
    <w:rsid w:val="3FB6488A"/>
    <w:rsid w:val="401D8DE9"/>
    <w:rsid w:val="40337D0A"/>
    <w:rsid w:val="40A2B0F4"/>
    <w:rsid w:val="40BFCCE5"/>
    <w:rsid w:val="40E852D0"/>
    <w:rsid w:val="40E91897"/>
    <w:rsid w:val="415C2DB4"/>
    <w:rsid w:val="41DF9E31"/>
    <w:rsid w:val="41EA837D"/>
    <w:rsid w:val="42107C28"/>
    <w:rsid w:val="422350A6"/>
    <w:rsid w:val="424C8449"/>
    <w:rsid w:val="425D5F92"/>
    <w:rsid w:val="42E0E2B1"/>
    <w:rsid w:val="43214739"/>
    <w:rsid w:val="432466ED"/>
    <w:rsid w:val="433C4A50"/>
    <w:rsid w:val="433F1D75"/>
    <w:rsid w:val="433FE60B"/>
    <w:rsid w:val="434B086C"/>
    <w:rsid w:val="43666982"/>
    <w:rsid w:val="43A50125"/>
    <w:rsid w:val="43AD4D61"/>
    <w:rsid w:val="43B14A26"/>
    <w:rsid w:val="443716C8"/>
    <w:rsid w:val="44790857"/>
    <w:rsid w:val="44889A2D"/>
    <w:rsid w:val="448C7B29"/>
    <w:rsid w:val="44AA5FA8"/>
    <w:rsid w:val="4529444B"/>
    <w:rsid w:val="4549AB6E"/>
    <w:rsid w:val="4552241E"/>
    <w:rsid w:val="457807A1"/>
    <w:rsid w:val="45D13CD6"/>
    <w:rsid w:val="4616AD17"/>
    <w:rsid w:val="462FCF0A"/>
    <w:rsid w:val="463868B3"/>
    <w:rsid w:val="467C0124"/>
    <w:rsid w:val="46C3D793"/>
    <w:rsid w:val="46D219E1"/>
    <w:rsid w:val="46E3ED4B"/>
    <w:rsid w:val="46F33FEE"/>
    <w:rsid w:val="47481AF5"/>
    <w:rsid w:val="476EFBF0"/>
    <w:rsid w:val="4776CF07"/>
    <w:rsid w:val="47CA3929"/>
    <w:rsid w:val="47D432AE"/>
    <w:rsid w:val="47E8C1C6"/>
    <w:rsid w:val="483D218D"/>
    <w:rsid w:val="4861128D"/>
    <w:rsid w:val="487BB862"/>
    <w:rsid w:val="487FBDAC"/>
    <w:rsid w:val="48851FF0"/>
    <w:rsid w:val="4886A9B7"/>
    <w:rsid w:val="48D9C4C8"/>
    <w:rsid w:val="4907D0E3"/>
    <w:rsid w:val="494A356E"/>
    <w:rsid w:val="49936F01"/>
    <w:rsid w:val="4999D08D"/>
    <w:rsid w:val="49A9D5F9"/>
    <w:rsid w:val="49CDECDB"/>
    <w:rsid w:val="49D7837C"/>
    <w:rsid w:val="49FA6869"/>
    <w:rsid w:val="4A1977D3"/>
    <w:rsid w:val="4A41A43F"/>
    <w:rsid w:val="4AC2A4BE"/>
    <w:rsid w:val="4AD221AA"/>
    <w:rsid w:val="4B17DD14"/>
    <w:rsid w:val="4B2B191A"/>
    <w:rsid w:val="4B30F268"/>
    <w:rsid w:val="4B7353DD"/>
    <w:rsid w:val="4B915AF9"/>
    <w:rsid w:val="4B941F2E"/>
    <w:rsid w:val="4BDD1069"/>
    <w:rsid w:val="4C063E13"/>
    <w:rsid w:val="4C099C16"/>
    <w:rsid w:val="4C0B5171"/>
    <w:rsid w:val="4CD2B188"/>
    <w:rsid w:val="4CFEBD4D"/>
    <w:rsid w:val="4D11A236"/>
    <w:rsid w:val="4D3518CB"/>
    <w:rsid w:val="4D6751EF"/>
    <w:rsid w:val="4D852790"/>
    <w:rsid w:val="4DBE3909"/>
    <w:rsid w:val="4DCA7D09"/>
    <w:rsid w:val="4E136E53"/>
    <w:rsid w:val="4E17F5DE"/>
    <w:rsid w:val="4E9A78C0"/>
    <w:rsid w:val="4E9C2473"/>
    <w:rsid w:val="4EDC2913"/>
    <w:rsid w:val="4EFF0E19"/>
    <w:rsid w:val="4F54EB3E"/>
    <w:rsid w:val="4FB3C63F"/>
    <w:rsid w:val="4FB3F2CF"/>
    <w:rsid w:val="4FE03AE7"/>
    <w:rsid w:val="4FF82D96"/>
    <w:rsid w:val="501323A7"/>
    <w:rsid w:val="5056692C"/>
    <w:rsid w:val="507BA018"/>
    <w:rsid w:val="50854FD8"/>
    <w:rsid w:val="50C34F9F"/>
    <w:rsid w:val="52010BAC"/>
    <w:rsid w:val="525898B3"/>
    <w:rsid w:val="5279169C"/>
    <w:rsid w:val="52822964"/>
    <w:rsid w:val="528D7C59"/>
    <w:rsid w:val="529B12E8"/>
    <w:rsid w:val="52C9D451"/>
    <w:rsid w:val="52D05C91"/>
    <w:rsid w:val="52DB9883"/>
    <w:rsid w:val="52EA3B07"/>
    <w:rsid w:val="530BFA9C"/>
    <w:rsid w:val="531F6082"/>
    <w:rsid w:val="539FC2AB"/>
    <w:rsid w:val="53B6C6DE"/>
    <w:rsid w:val="53BEA931"/>
    <w:rsid w:val="53D73C6E"/>
    <w:rsid w:val="53F45547"/>
    <w:rsid w:val="53F46914"/>
    <w:rsid w:val="53F72B60"/>
    <w:rsid w:val="542CEBE0"/>
    <w:rsid w:val="5459AB55"/>
    <w:rsid w:val="54C41749"/>
    <w:rsid w:val="54CB9EB9"/>
    <w:rsid w:val="54D11F9C"/>
    <w:rsid w:val="5530903A"/>
    <w:rsid w:val="553B930C"/>
    <w:rsid w:val="5552973F"/>
    <w:rsid w:val="55A7C5F3"/>
    <w:rsid w:val="55D719E4"/>
    <w:rsid w:val="55DD4EEE"/>
    <w:rsid w:val="56066CC3"/>
    <w:rsid w:val="56653C2B"/>
    <w:rsid w:val="56DB3CEC"/>
    <w:rsid w:val="56F36E40"/>
    <w:rsid w:val="57210313"/>
    <w:rsid w:val="574E0D63"/>
    <w:rsid w:val="5752EE2B"/>
    <w:rsid w:val="5796B62A"/>
    <w:rsid w:val="57AF7F37"/>
    <w:rsid w:val="57CCC231"/>
    <w:rsid w:val="57D2DB0A"/>
    <w:rsid w:val="57E795B3"/>
    <w:rsid w:val="5833865C"/>
    <w:rsid w:val="583EC398"/>
    <w:rsid w:val="586B4257"/>
    <w:rsid w:val="586C0C4F"/>
    <w:rsid w:val="58727AC3"/>
    <w:rsid w:val="58922587"/>
    <w:rsid w:val="58A26B14"/>
    <w:rsid w:val="58C7DA37"/>
    <w:rsid w:val="590F8828"/>
    <w:rsid w:val="594ADA07"/>
    <w:rsid w:val="59577871"/>
    <w:rsid w:val="595D219B"/>
    <w:rsid w:val="596355B2"/>
    <w:rsid w:val="59A4C0CE"/>
    <w:rsid w:val="59A5E364"/>
    <w:rsid w:val="59AF9D2C"/>
    <w:rsid w:val="5A2388AE"/>
    <w:rsid w:val="5A45C4E9"/>
    <w:rsid w:val="5AF4E969"/>
    <w:rsid w:val="5B0F479B"/>
    <w:rsid w:val="5B111AFB"/>
    <w:rsid w:val="5B12F47C"/>
    <w:rsid w:val="5B185FDD"/>
    <w:rsid w:val="5B280F15"/>
    <w:rsid w:val="5B34A746"/>
    <w:rsid w:val="5B3BED00"/>
    <w:rsid w:val="5B3DDD00"/>
    <w:rsid w:val="5B97269E"/>
    <w:rsid w:val="5BA8231F"/>
    <w:rsid w:val="5BCEBC5C"/>
    <w:rsid w:val="5C13CC15"/>
    <w:rsid w:val="5C3B4774"/>
    <w:rsid w:val="5C8A06CA"/>
    <w:rsid w:val="5CBB22FE"/>
    <w:rsid w:val="5CBD8841"/>
    <w:rsid w:val="5CE915D4"/>
    <w:rsid w:val="5D233741"/>
    <w:rsid w:val="5D40C541"/>
    <w:rsid w:val="5D63D5F5"/>
    <w:rsid w:val="5DB432D6"/>
    <w:rsid w:val="5E4D5C3B"/>
    <w:rsid w:val="5E58F23F"/>
    <w:rsid w:val="5E5E58BC"/>
    <w:rsid w:val="5EB7608D"/>
    <w:rsid w:val="5EEC178C"/>
    <w:rsid w:val="5F872510"/>
    <w:rsid w:val="60344782"/>
    <w:rsid w:val="60C9FF55"/>
    <w:rsid w:val="60CEB67D"/>
    <w:rsid w:val="60D83A7B"/>
    <w:rsid w:val="610F9622"/>
    <w:rsid w:val="611FC303"/>
    <w:rsid w:val="61FD61E2"/>
    <w:rsid w:val="62FF0B81"/>
    <w:rsid w:val="632BBADB"/>
    <w:rsid w:val="632CC9C5"/>
    <w:rsid w:val="63320E15"/>
    <w:rsid w:val="63B40367"/>
    <w:rsid w:val="63F2619B"/>
    <w:rsid w:val="64127A64"/>
    <w:rsid w:val="643609DB"/>
    <w:rsid w:val="649518AF"/>
    <w:rsid w:val="64AA2502"/>
    <w:rsid w:val="64B09CB6"/>
    <w:rsid w:val="652695BE"/>
    <w:rsid w:val="65292299"/>
    <w:rsid w:val="6544C0E8"/>
    <w:rsid w:val="6548B3D1"/>
    <w:rsid w:val="65492142"/>
    <w:rsid w:val="654FD3C8"/>
    <w:rsid w:val="65667735"/>
    <w:rsid w:val="65B1B1BA"/>
    <w:rsid w:val="65B5411E"/>
    <w:rsid w:val="65BE6E4A"/>
    <w:rsid w:val="65CD4194"/>
    <w:rsid w:val="66199D6F"/>
    <w:rsid w:val="66671A96"/>
    <w:rsid w:val="66701D88"/>
    <w:rsid w:val="673459BE"/>
    <w:rsid w:val="677C73B9"/>
    <w:rsid w:val="67DE3531"/>
    <w:rsid w:val="6803D96A"/>
    <w:rsid w:val="681223B1"/>
    <w:rsid w:val="6857026A"/>
    <w:rsid w:val="68BE3E16"/>
    <w:rsid w:val="692945C9"/>
    <w:rsid w:val="6930085D"/>
    <w:rsid w:val="6992513F"/>
    <w:rsid w:val="69F2D2CB"/>
    <w:rsid w:val="6A145E07"/>
    <w:rsid w:val="6A3A63D2"/>
    <w:rsid w:val="6A6F0F41"/>
    <w:rsid w:val="6A8522DD"/>
    <w:rsid w:val="6A8A8487"/>
    <w:rsid w:val="6A9128E0"/>
    <w:rsid w:val="6A947D60"/>
    <w:rsid w:val="6A9A71A2"/>
    <w:rsid w:val="6AC53D49"/>
    <w:rsid w:val="6AEF8656"/>
    <w:rsid w:val="6AF44934"/>
    <w:rsid w:val="6B0A23E1"/>
    <w:rsid w:val="6B180F9A"/>
    <w:rsid w:val="6B1E3C89"/>
    <w:rsid w:val="6B87ECC6"/>
    <w:rsid w:val="6BB1C19C"/>
    <w:rsid w:val="6BC33054"/>
    <w:rsid w:val="6BEA6CBB"/>
    <w:rsid w:val="6C0E2276"/>
    <w:rsid w:val="6C17F8FA"/>
    <w:rsid w:val="6C1BD782"/>
    <w:rsid w:val="6C1D787C"/>
    <w:rsid w:val="6C33D827"/>
    <w:rsid w:val="6C574C8F"/>
    <w:rsid w:val="6C610DAA"/>
    <w:rsid w:val="6C7C5A9B"/>
    <w:rsid w:val="6C90AF74"/>
    <w:rsid w:val="6CEBB503"/>
    <w:rsid w:val="6D8BFCC5"/>
    <w:rsid w:val="6DA56743"/>
    <w:rsid w:val="6DBB5528"/>
    <w:rsid w:val="6DC53C0F"/>
    <w:rsid w:val="6DDFB892"/>
    <w:rsid w:val="6DF00F7D"/>
    <w:rsid w:val="6E1D3ED5"/>
    <w:rsid w:val="6E3739CB"/>
    <w:rsid w:val="6E459AB4"/>
    <w:rsid w:val="6E5328BB"/>
    <w:rsid w:val="6E779EFE"/>
    <w:rsid w:val="6EBADB95"/>
    <w:rsid w:val="6F0F098A"/>
    <w:rsid w:val="6F0F1233"/>
    <w:rsid w:val="6F1DA41C"/>
    <w:rsid w:val="6F22276F"/>
    <w:rsid w:val="6F2A2A25"/>
    <w:rsid w:val="6F4C5704"/>
    <w:rsid w:val="6F4D5858"/>
    <w:rsid w:val="6FACE99A"/>
    <w:rsid w:val="6FC2FF0B"/>
    <w:rsid w:val="701AEEFA"/>
    <w:rsid w:val="7025214D"/>
    <w:rsid w:val="704133F4"/>
    <w:rsid w:val="70A3A3A7"/>
    <w:rsid w:val="70AAD9EB"/>
    <w:rsid w:val="715DCC9F"/>
    <w:rsid w:val="71CC80D5"/>
    <w:rsid w:val="71D18091"/>
    <w:rsid w:val="71EA8ED1"/>
    <w:rsid w:val="72115F0F"/>
    <w:rsid w:val="7217FB5C"/>
    <w:rsid w:val="7220B15B"/>
    <w:rsid w:val="72346D24"/>
    <w:rsid w:val="7275B7DD"/>
    <w:rsid w:val="72770C65"/>
    <w:rsid w:val="72A442A0"/>
    <w:rsid w:val="72B75DE1"/>
    <w:rsid w:val="72C380A0"/>
    <w:rsid w:val="72F5D6F9"/>
    <w:rsid w:val="73524B67"/>
    <w:rsid w:val="7397148A"/>
    <w:rsid w:val="73C8515E"/>
    <w:rsid w:val="73DFF8F6"/>
    <w:rsid w:val="73E27AAD"/>
    <w:rsid w:val="73EA06AE"/>
    <w:rsid w:val="742CDC05"/>
    <w:rsid w:val="74F012A5"/>
    <w:rsid w:val="75285262"/>
    <w:rsid w:val="75AE1C53"/>
    <w:rsid w:val="75EB39C7"/>
    <w:rsid w:val="75FD72CC"/>
    <w:rsid w:val="7644FF64"/>
    <w:rsid w:val="76A08E57"/>
    <w:rsid w:val="76EC269E"/>
    <w:rsid w:val="77280926"/>
    <w:rsid w:val="77488823"/>
    <w:rsid w:val="774D3C5C"/>
    <w:rsid w:val="77B6659D"/>
    <w:rsid w:val="788A34D9"/>
    <w:rsid w:val="7890FD55"/>
    <w:rsid w:val="79002A32"/>
    <w:rsid w:val="79B5BDD8"/>
    <w:rsid w:val="79EE02A7"/>
    <w:rsid w:val="7A1CD254"/>
    <w:rsid w:val="7A3968B5"/>
    <w:rsid w:val="7A656ADC"/>
    <w:rsid w:val="7A94E63D"/>
    <w:rsid w:val="7AB0D364"/>
    <w:rsid w:val="7AE29442"/>
    <w:rsid w:val="7B0A5461"/>
    <w:rsid w:val="7B0E6EDF"/>
    <w:rsid w:val="7B18EFBE"/>
    <w:rsid w:val="7B1B07C5"/>
    <w:rsid w:val="7B87B868"/>
    <w:rsid w:val="7BC45C77"/>
    <w:rsid w:val="7C132E97"/>
    <w:rsid w:val="7C1A5E2E"/>
    <w:rsid w:val="7C6A62E6"/>
    <w:rsid w:val="7CAACBF4"/>
    <w:rsid w:val="7D0E36DC"/>
    <w:rsid w:val="7D4EB598"/>
    <w:rsid w:val="7D58677F"/>
    <w:rsid w:val="7D61E94F"/>
    <w:rsid w:val="7D9E0522"/>
    <w:rsid w:val="7E535077"/>
    <w:rsid w:val="7E59993D"/>
    <w:rsid w:val="7E9DD444"/>
    <w:rsid w:val="7EEF1027"/>
    <w:rsid w:val="7F2DDF69"/>
    <w:rsid w:val="7F96B1D2"/>
    <w:rsid w:val="7FA7922D"/>
    <w:rsid w:val="7FE64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477E6"/>
  <w15:docId w15:val="{5366124F-5A52-4326-8E00-5925CFEA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1)" w:hAnsi="CG Times (W1)"/>
      <w:sz w:val="24"/>
      <w:lang w:eastAsia="en-US"/>
    </w:rPr>
  </w:style>
  <w:style w:type="paragraph" w:styleId="Heading1">
    <w:name w:val="heading 1"/>
    <w:basedOn w:val="Normal"/>
    <w:next w:val="Normal"/>
    <w:qFormat/>
    <w:pPr>
      <w:keepNext/>
      <w:tabs>
        <w:tab w:val="left" w:pos="6521"/>
        <w:tab w:val="left" w:pos="7088"/>
        <w:tab w:val="left" w:pos="7938"/>
      </w:tabs>
      <w:jc w:val="both"/>
      <w:outlineLvl w:val="0"/>
    </w:pPr>
    <w:rPr>
      <w:rFonts w:ascii="Arial" w:hAnsi="Arial"/>
      <w:b/>
    </w:rPr>
  </w:style>
  <w:style w:type="paragraph" w:styleId="Heading2">
    <w:name w:val="heading 2"/>
    <w:basedOn w:val="Normal"/>
    <w:next w:val="Normal"/>
    <w:qFormat/>
    <w:pPr>
      <w:keepNext/>
      <w:outlineLvl w:val="1"/>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720"/>
        <w:tab w:val="left" w:pos="6521"/>
        <w:tab w:val="left" w:pos="7088"/>
        <w:tab w:val="left" w:pos="7938"/>
      </w:tabs>
      <w:jc w:val="both"/>
    </w:pPr>
    <w:rPr>
      <w:rFonts w:ascii="Arial" w:hAnsi="Arial"/>
    </w:rPr>
  </w:style>
  <w:style w:type="table" w:styleId="TableGrid">
    <w:name w:val="Table Grid"/>
    <w:basedOn w:val="TableNormal"/>
    <w:rsid w:val="0082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162A9"/>
    <w:rPr>
      <w:color w:val="0000FF"/>
      <w:u w:val="single"/>
    </w:rPr>
  </w:style>
  <w:style w:type="character" w:customStyle="1" w:styleId="staffpos">
    <w:name w:val="staffpos"/>
    <w:rsid w:val="007755CF"/>
    <w:rPr>
      <w:b/>
      <w:bCs/>
      <w:color w:val="333366"/>
    </w:rPr>
  </w:style>
  <w:style w:type="paragraph" w:styleId="DocumentMap">
    <w:name w:val="Document Map"/>
    <w:basedOn w:val="Normal"/>
    <w:semiHidden/>
    <w:rsid w:val="00C008EC"/>
    <w:pPr>
      <w:shd w:val="clear" w:color="auto" w:fill="000080"/>
    </w:pPr>
    <w:rPr>
      <w:rFonts w:ascii="Tahoma" w:hAnsi="Tahoma" w:cs="Tahoma"/>
      <w:sz w:val="20"/>
    </w:rPr>
  </w:style>
  <w:style w:type="character" w:customStyle="1" w:styleId="UnresolvedMention1">
    <w:name w:val="Unresolved Mention1"/>
    <w:basedOn w:val="DefaultParagraphFont"/>
    <w:uiPriority w:val="99"/>
    <w:semiHidden/>
    <w:unhideWhenUsed/>
    <w:rsid w:val="00B37784"/>
    <w:rPr>
      <w:color w:val="605E5C"/>
      <w:shd w:val="clear" w:color="auto" w:fill="E1DFDD"/>
    </w:rPr>
  </w:style>
  <w:style w:type="character" w:styleId="FollowedHyperlink">
    <w:name w:val="FollowedHyperlink"/>
    <w:basedOn w:val="DefaultParagraphFont"/>
    <w:rsid w:val="00F949FC"/>
    <w:rPr>
      <w:color w:val="954F72" w:themeColor="followedHyperlink"/>
      <w:u w:val="single"/>
    </w:rPr>
  </w:style>
  <w:style w:type="character" w:styleId="CommentReference">
    <w:name w:val="annotation reference"/>
    <w:basedOn w:val="DefaultParagraphFont"/>
    <w:rsid w:val="00AE7FA3"/>
    <w:rPr>
      <w:sz w:val="16"/>
      <w:szCs w:val="16"/>
    </w:rPr>
  </w:style>
  <w:style w:type="paragraph" w:styleId="CommentText">
    <w:name w:val="annotation text"/>
    <w:basedOn w:val="Normal"/>
    <w:link w:val="CommentTextChar"/>
    <w:rsid w:val="00AE7FA3"/>
    <w:rPr>
      <w:sz w:val="20"/>
    </w:rPr>
  </w:style>
  <w:style w:type="character" w:customStyle="1" w:styleId="CommentTextChar">
    <w:name w:val="Comment Text Char"/>
    <w:basedOn w:val="DefaultParagraphFont"/>
    <w:link w:val="CommentText"/>
    <w:rsid w:val="00AE7FA3"/>
    <w:rPr>
      <w:rFonts w:ascii="CG Times (W1)" w:hAnsi="CG Times (W1)"/>
      <w:lang w:eastAsia="en-US"/>
    </w:rPr>
  </w:style>
  <w:style w:type="paragraph" w:styleId="CommentSubject">
    <w:name w:val="annotation subject"/>
    <w:basedOn w:val="CommentText"/>
    <w:next w:val="CommentText"/>
    <w:link w:val="CommentSubjectChar"/>
    <w:semiHidden/>
    <w:unhideWhenUsed/>
    <w:rsid w:val="00AE7FA3"/>
    <w:rPr>
      <w:b/>
      <w:bCs/>
    </w:rPr>
  </w:style>
  <w:style w:type="character" w:customStyle="1" w:styleId="CommentSubjectChar">
    <w:name w:val="Comment Subject Char"/>
    <w:basedOn w:val="CommentTextChar"/>
    <w:link w:val="CommentSubject"/>
    <w:semiHidden/>
    <w:rsid w:val="00AE7FA3"/>
    <w:rPr>
      <w:rFonts w:ascii="CG Times (W1)" w:hAnsi="CG Times (W1)"/>
      <w:b/>
      <w:bCs/>
      <w:lang w:eastAsia="en-US"/>
    </w:rPr>
  </w:style>
  <w:style w:type="paragraph" w:styleId="BalloonText">
    <w:name w:val="Balloon Text"/>
    <w:basedOn w:val="Normal"/>
    <w:link w:val="BalloonTextChar"/>
    <w:semiHidden/>
    <w:unhideWhenUsed/>
    <w:rsid w:val="00AE7FA3"/>
    <w:rPr>
      <w:rFonts w:ascii="Segoe UI" w:hAnsi="Segoe UI" w:cs="Segoe UI"/>
      <w:sz w:val="18"/>
      <w:szCs w:val="18"/>
    </w:rPr>
  </w:style>
  <w:style w:type="character" w:customStyle="1" w:styleId="BalloonTextChar">
    <w:name w:val="Balloon Text Char"/>
    <w:basedOn w:val="DefaultParagraphFont"/>
    <w:link w:val="BalloonText"/>
    <w:semiHidden/>
    <w:rsid w:val="00AE7FA3"/>
    <w:rPr>
      <w:rFonts w:ascii="Segoe UI" w:hAnsi="Segoe UI" w:cs="Segoe UI"/>
      <w:sz w:val="18"/>
      <w:szCs w:val="18"/>
      <w:lang w:eastAsia="en-US"/>
    </w:rPr>
  </w:style>
  <w:style w:type="character" w:customStyle="1" w:styleId="UnresolvedMention2">
    <w:name w:val="Unresolved Mention2"/>
    <w:basedOn w:val="DefaultParagraphFont"/>
    <w:uiPriority w:val="99"/>
    <w:semiHidden/>
    <w:unhideWhenUsed/>
    <w:rsid w:val="00BC365D"/>
    <w:rPr>
      <w:color w:val="605E5C"/>
      <w:shd w:val="clear" w:color="auto" w:fill="E1DFDD"/>
    </w:rPr>
  </w:style>
  <w:style w:type="paragraph" w:styleId="ListParagraph">
    <w:name w:val="List Paragraph"/>
    <w:basedOn w:val="Normal"/>
    <w:uiPriority w:val="34"/>
    <w:qFormat/>
    <w:rsid w:val="002A1F67"/>
    <w:pPr>
      <w:ind w:left="720"/>
      <w:contextualSpacing/>
    </w:pPr>
  </w:style>
  <w:style w:type="paragraph" w:styleId="NormalWeb">
    <w:name w:val="Normal (Web)"/>
    <w:basedOn w:val="Normal"/>
    <w:uiPriority w:val="99"/>
    <w:rsid w:val="00813D7E"/>
    <w:rPr>
      <w:rFonts w:ascii="Times New Roman" w:hAnsi="Times New Roman"/>
      <w:szCs w:val="24"/>
    </w:rPr>
  </w:style>
  <w:style w:type="character" w:customStyle="1" w:styleId="UnresolvedMention3">
    <w:name w:val="Unresolved Mention3"/>
    <w:basedOn w:val="DefaultParagraphFont"/>
    <w:uiPriority w:val="99"/>
    <w:semiHidden/>
    <w:unhideWhenUsed/>
    <w:rsid w:val="004751C9"/>
    <w:rPr>
      <w:color w:val="605E5C"/>
      <w:shd w:val="clear" w:color="auto" w:fill="E1DFDD"/>
    </w:rPr>
  </w:style>
  <w:style w:type="character" w:styleId="Emphasis">
    <w:name w:val="Emphasis"/>
    <w:basedOn w:val="DefaultParagraphFont"/>
    <w:qFormat/>
    <w:rsid w:val="008C1592"/>
    <w:rPr>
      <w:i/>
      <w:iCs/>
    </w:rPr>
  </w:style>
  <w:style w:type="character" w:customStyle="1" w:styleId="UnresolvedMention4">
    <w:name w:val="Unresolved Mention4"/>
    <w:basedOn w:val="DefaultParagraphFont"/>
    <w:uiPriority w:val="99"/>
    <w:semiHidden/>
    <w:unhideWhenUsed/>
    <w:rsid w:val="00C27A5A"/>
    <w:rPr>
      <w:color w:val="605E5C"/>
      <w:shd w:val="clear" w:color="auto" w:fill="E1DFDD"/>
    </w:rPr>
  </w:style>
  <w:style w:type="character" w:customStyle="1" w:styleId="UnresolvedMention5">
    <w:name w:val="Unresolved Mention5"/>
    <w:basedOn w:val="DefaultParagraphFont"/>
    <w:uiPriority w:val="99"/>
    <w:semiHidden/>
    <w:unhideWhenUsed/>
    <w:rsid w:val="00447581"/>
    <w:rPr>
      <w:color w:val="605E5C"/>
      <w:shd w:val="clear" w:color="auto" w:fill="E1DFDD"/>
    </w:rPr>
  </w:style>
  <w:style w:type="character" w:customStyle="1" w:styleId="UnresolvedMention6">
    <w:name w:val="Unresolved Mention6"/>
    <w:basedOn w:val="DefaultParagraphFont"/>
    <w:uiPriority w:val="99"/>
    <w:semiHidden/>
    <w:unhideWhenUsed/>
    <w:rsid w:val="009A60C3"/>
    <w:rPr>
      <w:color w:val="605E5C"/>
      <w:shd w:val="clear" w:color="auto" w:fill="E1DFDD"/>
    </w:rPr>
  </w:style>
  <w:style w:type="paragraph" w:styleId="Revision">
    <w:name w:val="Revision"/>
    <w:hidden/>
    <w:uiPriority w:val="99"/>
    <w:semiHidden/>
    <w:rsid w:val="00A13227"/>
    <w:rPr>
      <w:rFonts w:ascii="CG Times (W1)" w:hAnsi="CG Times (W1)"/>
      <w:sz w:val="24"/>
      <w:lang w:eastAsia="en-US"/>
    </w:rPr>
  </w:style>
  <w:style w:type="character" w:customStyle="1" w:styleId="UnresolvedMention7">
    <w:name w:val="Unresolved Mention7"/>
    <w:basedOn w:val="DefaultParagraphFont"/>
    <w:uiPriority w:val="99"/>
    <w:semiHidden/>
    <w:unhideWhenUsed/>
    <w:rsid w:val="003A7E7D"/>
    <w:rPr>
      <w:color w:val="605E5C"/>
      <w:shd w:val="clear" w:color="auto" w:fill="E1DFDD"/>
    </w:rPr>
  </w:style>
  <w:style w:type="paragraph" w:customStyle="1" w:styleId="paragraph">
    <w:name w:val="paragraph"/>
    <w:basedOn w:val="Normal"/>
    <w:rsid w:val="00673C2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673C23"/>
  </w:style>
  <w:style w:type="character" w:customStyle="1" w:styleId="eop">
    <w:name w:val="eop"/>
    <w:basedOn w:val="DefaultParagraphFont"/>
    <w:rsid w:val="00673C23"/>
  </w:style>
  <w:style w:type="character" w:customStyle="1" w:styleId="UnresolvedMention8">
    <w:name w:val="Unresolved Mention8"/>
    <w:basedOn w:val="DefaultParagraphFont"/>
    <w:uiPriority w:val="99"/>
    <w:semiHidden/>
    <w:unhideWhenUsed/>
    <w:rsid w:val="00CD0B29"/>
    <w:rPr>
      <w:color w:val="605E5C"/>
      <w:shd w:val="clear" w:color="auto" w:fill="E1DFDD"/>
    </w:rPr>
  </w:style>
  <w:style w:type="character" w:customStyle="1" w:styleId="UnresolvedMention">
    <w:name w:val="Unresolved Mention"/>
    <w:basedOn w:val="DefaultParagraphFont"/>
    <w:uiPriority w:val="99"/>
    <w:semiHidden/>
    <w:unhideWhenUsed/>
    <w:rsid w:val="00FC6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7505">
      <w:bodyDiv w:val="1"/>
      <w:marLeft w:val="0"/>
      <w:marRight w:val="0"/>
      <w:marTop w:val="0"/>
      <w:marBottom w:val="0"/>
      <w:divBdr>
        <w:top w:val="none" w:sz="0" w:space="0" w:color="auto"/>
        <w:left w:val="none" w:sz="0" w:space="0" w:color="auto"/>
        <w:bottom w:val="none" w:sz="0" w:space="0" w:color="auto"/>
        <w:right w:val="none" w:sz="0" w:space="0" w:color="auto"/>
      </w:divBdr>
    </w:div>
    <w:div w:id="190384203">
      <w:bodyDiv w:val="1"/>
      <w:marLeft w:val="0"/>
      <w:marRight w:val="0"/>
      <w:marTop w:val="0"/>
      <w:marBottom w:val="0"/>
      <w:divBdr>
        <w:top w:val="none" w:sz="0" w:space="0" w:color="auto"/>
        <w:left w:val="none" w:sz="0" w:space="0" w:color="auto"/>
        <w:bottom w:val="none" w:sz="0" w:space="0" w:color="auto"/>
        <w:right w:val="none" w:sz="0" w:space="0" w:color="auto"/>
      </w:divBdr>
    </w:div>
    <w:div w:id="209346797">
      <w:bodyDiv w:val="1"/>
      <w:marLeft w:val="0"/>
      <w:marRight w:val="0"/>
      <w:marTop w:val="0"/>
      <w:marBottom w:val="0"/>
      <w:divBdr>
        <w:top w:val="none" w:sz="0" w:space="0" w:color="auto"/>
        <w:left w:val="none" w:sz="0" w:space="0" w:color="auto"/>
        <w:bottom w:val="none" w:sz="0" w:space="0" w:color="auto"/>
        <w:right w:val="none" w:sz="0" w:space="0" w:color="auto"/>
      </w:divBdr>
    </w:div>
    <w:div w:id="226647836">
      <w:bodyDiv w:val="1"/>
      <w:marLeft w:val="0"/>
      <w:marRight w:val="0"/>
      <w:marTop w:val="0"/>
      <w:marBottom w:val="0"/>
      <w:divBdr>
        <w:top w:val="none" w:sz="0" w:space="0" w:color="auto"/>
        <w:left w:val="none" w:sz="0" w:space="0" w:color="auto"/>
        <w:bottom w:val="none" w:sz="0" w:space="0" w:color="auto"/>
        <w:right w:val="none" w:sz="0" w:space="0" w:color="auto"/>
      </w:divBdr>
    </w:div>
    <w:div w:id="297149528">
      <w:bodyDiv w:val="1"/>
      <w:marLeft w:val="0"/>
      <w:marRight w:val="0"/>
      <w:marTop w:val="0"/>
      <w:marBottom w:val="0"/>
      <w:divBdr>
        <w:top w:val="none" w:sz="0" w:space="0" w:color="auto"/>
        <w:left w:val="none" w:sz="0" w:space="0" w:color="auto"/>
        <w:bottom w:val="none" w:sz="0" w:space="0" w:color="auto"/>
        <w:right w:val="none" w:sz="0" w:space="0" w:color="auto"/>
      </w:divBdr>
    </w:div>
    <w:div w:id="305360851">
      <w:bodyDiv w:val="1"/>
      <w:marLeft w:val="0"/>
      <w:marRight w:val="0"/>
      <w:marTop w:val="0"/>
      <w:marBottom w:val="0"/>
      <w:divBdr>
        <w:top w:val="none" w:sz="0" w:space="0" w:color="auto"/>
        <w:left w:val="none" w:sz="0" w:space="0" w:color="auto"/>
        <w:bottom w:val="none" w:sz="0" w:space="0" w:color="auto"/>
        <w:right w:val="none" w:sz="0" w:space="0" w:color="auto"/>
      </w:divBdr>
    </w:div>
    <w:div w:id="328019562">
      <w:bodyDiv w:val="1"/>
      <w:marLeft w:val="0"/>
      <w:marRight w:val="0"/>
      <w:marTop w:val="0"/>
      <w:marBottom w:val="0"/>
      <w:divBdr>
        <w:top w:val="none" w:sz="0" w:space="0" w:color="auto"/>
        <w:left w:val="none" w:sz="0" w:space="0" w:color="auto"/>
        <w:bottom w:val="none" w:sz="0" w:space="0" w:color="auto"/>
        <w:right w:val="none" w:sz="0" w:space="0" w:color="auto"/>
      </w:divBdr>
    </w:div>
    <w:div w:id="428085359">
      <w:bodyDiv w:val="1"/>
      <w:marLeft w:val="0"/>
      <w:marRight w:val="0"/>
      <w:marTop w:val="0"/>
      <w:marBottom w:val="0"/>
      <w:divBdr>
        <w:top w:val="none" w:sz="0" w:space="0" w:color="auto"/>
        <w:left w:val="none" w:sz="0" w:space="0" w:color="auto"/>
        <w:bottom w:val="none" w:sz="0" w:space="0" w:color="auto"/>
        <w:right w:val="none" w:sz="0" w:space="0" w:color="auto"/>
      </w:divBdr>
    </w:div>
    <w:div w:id="497236201">
      <w:bodyDiv w:val="1"/>
      <w:marLeft w:val="0"/>
      <w:marRight w:val="0"/>
      <w:marTop w:val="0"/>
      <w:marBottom w:val="0"/>
      <w:divBdr>
        <w:top w:val="none" w:sz="0" w:space="0" w:color="auto"/>
        <w:left w:val="none" w:sz="0" w:space="0" w:color="auto"/>
        <w:bottom w:val="none" w:sz="0" w:space="0" w:color="auto"/>
        <w:right w:val="none" w:sz="0" w:space="0" w:color="auto"/>
      </w:divBdr>
    </w:div>
    <w:div w:id="578445988">
      <w:bodyDiv w:val="1"/>
      <w:marLeft w:val="0"/>
      <w:marRight w:val="0"/>
      <w:marTop w:val="0"/>
      <w:marBottom w:val="0"/>
      <w:divBdr>
        <w:top w:val="none" w:sz="0" w:space="0" w:color="auto"/>
        <w:left w:val="none" w:sz="0" w:space="0" w:color="auto"/>
        <w:bottom w:val="none" w:sz="0" w:space="0" w:color="auto"/>
        <w:right w:val="none" w:sz="0" w:space="0" w:color="auto"/>
      </w:divBdr>
    </w:div>
    <w:div w:id="692805756">
      <w:bodyDiv w:val="1"/>
      <w:marLeft w:val="0"/>
      <w:marRight w:val="0"/>
      <w:marTop w:val="0"/>
      <w:marBottom w:val="0"/>
      <w:divBdr>
        <w:top w:val="none" w:sz="0" w:space="0" w:color="auto"/>
        <w:left w:val="none" w:sz="0" w:space="0" w:color="auto"/>
        <w:bottom w:val="none" w:sz="0" w:space="0" w:color="auto"/>
        <w:right w:val="none" w:sz="0" w:space="0" w:color="auto"/>
      </w:divBdr>
    </w:div>
    <w:div w:id="705982756">
      <w:bodyDiv w:val="1"/>
      <w:marLeft w:val="0"/>
      <w:marRight w:val="0"/>
      <w:marTop w:val="0"/>
      <w:marBottom w:val="0"/>
      <w:divBdr>
        <w:top w:val="none" w:sz="0" w:space="0" w:color="auto"/>
        <w:left w:val="none" w:sz="0" w:space="0" w:color="auto"/>
        <w:bottom w:val="none" w:sz="0" w:space="0" w:color="auto"/>
        <w:right w:val="none" w:sz="0" w:space="0" w:color="auto"/>
      </w:divBdr>
    </w:div>
    <w:div w:id="825970965">
      <w:bodyDiv w:val="1"/>
      <w:marLeft w:val="0"/>
      <w:marRight w:val="0"/>
      <w:marTop w:val="0"/>
      <w:marBottom w:val="0"/>
      <w:divBdr>
        <w:top w:val="none" w:sz="0" w:space="0" w:color="auto"/>
        <w:left w:val="none" w:sz="0" w:space="0" w:color="auto"/>
        <w:bottom w:val="none" w:sz="0" w:space="0" w:color="auto"/>
        <w:right w:val="none" w:sz="0" w:space="0" w:color="auto"/>
      </w:divBdr>
    </w:div>
    <w:div w:id="916087827">
      <w:bodyDiv w:val="1"/>
      <w:marLeft w:val="0"/>
      <w:marRight w:val="0"/>
      <w:marTop w:val="0"/>
      <w:marBottom w:val="0"/>
      <w:divBdr>
        <w:top w:val="none" w:sz="0" w:space="0" w:color="auto"/>
        <w:left w:val="none" w:sz="0" w:space="0" w:color="auto"/>
        <w:bottom w:val="none" w:sz="0" w:space="0" w:color="auto"/>
        <w:right w:val="none" w:sz="0" w:space="0" w:color="auto"/>
      </w:divBdr>
    </w:div>
    <w:div w:id="1082261615">
      <w:bodyDiv w:val="1"/>
      <w:marLeft w:val="0"/>
      <w:marRight w:val="0"/>
      <w:marTop w:val="0"/>
      <w:marBottom w:val="0"/>
      <w:divBdr>
        <w:top w:val="none" w:sz="0" w:space="0" w:color="auto"/>
        <w:left w:val="none" w:sz="0" w:space="0" w:color="auto"/>
        <w:bottom w:val="none" w:sz="0" w:space="0" w:color="auto"/>
        <w:right w:val="none" w:sz="0" w:space="0" w:color="auto"/>
      </w:divBdr>
    </w:div>
    <w:div w:id="1103568897">
      <w:bodyDiv w:val="1"/>
      <w:marLeft w:val="0"/>
      <w:marRight w:val="0"/>
      <w:marTop w:val="0"/>
      <w:marBottom w:val="0"/>
      <w:divBdr>
        <w:top w:val="none" w:sz="0" w:space="0" w:color="auto"/>
        <w:left w:val="none" w:sz="0" w:space="0" w:color="auto"/>
        <w:bottom w:val="none" w:sz="0" w:space="0" w:color="auto"/>
        <w:right w:val="none" w:sz="0" w:space="0" w:color="auto"/>
      </w:divBdr>
      <w:divsChild>
        <w:div w:id="1721590776">
          <w:marLeft w:val="0"/>
          <w:marRight w:val="0"/>
          <w:marTop w:val="0"/>
          <w:marBottom w:val="0"/>
          <w:divBdr>
            <w:top w:val="none" w:sz="0" w:space="0" w:color="auto"/>
            <w:left w:val="none" w:sz="0" w:space="0" w:color="auto"/>
            <w:bottom w:val="none" w:sz="0" w:space="0" w:color="auto"/>
            <w:right w:val="none" w:sz="0" w:space="0" w:color="auto"/>
          </w:divBdr>
        </w:div>
      </w:divsChild>
    </w:div>
    <w:div w:id="1105418761">
      <w:bodyDiv w:val="1"/>
      <w:marLeft w:val="0"/>
      <w:marRight w:val="0"/>
      <w:marTop w:val="0"/>
      <w:marBottom w:val="0"/>
      <w:divBdr>
        <w:top w:val="none" w:sz="0" w:space="0" w:color="auto"/>
        <w:left w:val="none" w:sz="0" w:space="0" w:color="auto"/>
        <w:bottom w:val="none" w:sz="0" w:space="0" w:color="auto"/>
        <w:right w:val="none" w:sz="0" w:space="0" w:color="auto"/>
      </w:divBdr>
    </w:div>
    <w:div w:id="1138574197">
      <w:bodyDiv w:val="1"/>
      <w:marLeft w:val="0"/>
      <w:marRight w:val="0"/>
      <w:marTop w:val="0"/>
      <w:marBottom w:val="0"/>
      <w:divBdr>
        <w:top w:val="none" w:sz="0" w:space="0" w:color="auto"/>
        <w:left w:val="none" w:sz="0" w:space="0" w:color="auto"/>
        <w:bottom w:val="none" w:sz="0" w:space="0" w:color="auto"/>
        <w:right w:val="none" w:sz="0" w:space="0" w:color="auto"/>
      </w:divBdr>
    </w:div>
    <w:div w:id="1151143979">
      <w:bodyDiv w:val="1"/>
      <w:marLeft w:val="0"/>
      <w:marRight w:val="0"/>
      <w:marTop w:val="0"/>
      <w:marBottom w:val="0"/>
      <w:divBdr>
        <w:top w:val="none" w:sz="0" w:space="0" w:color="auto"/>
        <w:left w:val="none" w:sz="0" w:space="0" w:color="auto"/>
        <w:bottom w:val="none" w:sz="0" w:space="0" w:color="auto"/>
        <w:right w:val="none" w:sz="0" w:space="0" w:color="auto"/>
      </w:divBdr>
    </w:div>
    <w:div w:id="1152991093">
      <w:bodyDiv w:val="1"/>
      <w:marLeft w:val="0"/>
      <w:marRight w:val="0"/>
      <w:marTop w:val="0"/>
      <w:marBottom w:val="0"/>
      <w:divBdr>
        <w:top w:val="none" w:sz="0" w:space="0" w:color="auto"/>
        <w:left w:val="none" w:sz="0" w:space="0" w:color="auto"/>
        <w:bottom w:val="none" w:sz="0" w:space="0" w:color="auto"/>
        <w:right w:val="none" w:sz="0" w:space="0" w:color="auto"/>
      </w:divBdr>
    </w:div>
    <w:div w:id="1234781265">
      <w:bodyDiv w:val="1"/>
      <w:marLeft w:val="0"/>
      <w:marRight w:val="0"/>
      <w:marTop w:val="0"/>
      <w:marBottom w:val="0"/>
      <w:divBdr>
        <w:top w:val="none" w:sz="0" w:space="0" w:color="auto"/>
        <w:left w:val="none" w:sz="0" w:space="0" w:color="auto"/>
        <w:bottom w:val="none" w:sz="0" w:space="0" w:color="auto"/>
        <w:right w:val="none" w:sz="0" w:space="0" w:color="auto"/>
      </w:divBdr>
    </w:div>
    <w:div w:id="1240945748">
      <w:bodyDiv w:val="1"/>
      <w:marLeft w:val="0"/>
      <w:marRight w:val="0"/>
      <w:marTop w:val="0"/>
      <w:marBottom w:val="0"/>
      <w:divBdr>
        <w:top w:val="none" w:sz="0" w:space="0" w:color="auto"/>
        <w:left w:val="none" w:sz="0" w:space="0" w:color="auto"/>
        <w:bottom w:val="none" w:sz="0" w:space="0" w:color="auto"/>
        <w:right w:val="none" w:sz="0" w:space="0" w:color="auto"/>
      </w:divBdr>
    </w:div>
    <w:div w:id="1274170629">
      <w:bodyDiv w:val="1"/>
      <w:marLeft w:val="0"/>
      <w:marRight w:val="0"/>
      <w:marTop w:val="0"/>
      <w:marBottom w:val="0"/>
      <w:divBdr>
        <w:top w:val="none" w:sz="0" w:space="0" w:color="auto"/>
        <w:left w:val="none" w:sz="0" w:space="0" w:color="auto"/>
        <w:bottom w:val="none" w:sz="0" w:space="0" w:color="auto"/>
        <w:right w:val="none" w:sz="0" w:space="0" w:color="auto"/>
      </w:divBdr>
    </w:div>
    <w:div w:id="1413236306">
      <w:bodyDiv w:val="1"/>
      <w:marLeft w:val="0"/>
      <w:marRight w:val="0"/>
      <w:marTop w:val="0"/>
      <w:marBottom w:val="0"/>
      <w:divBdr>
        <w:top w:val="none" w:sz="0" w:space="0" w:color="auto"/>
        <w:left w:val="none" w:sz="0" w:space="0" w:color="auto"/>
        <w:bottom w:val="none" w:sz="0" w:space="0" w:color="auto"/>
        <w:right w:val="none" w:sz="0" w:space="0" w:color="auto"/>
      </w:divBdr>
    </w:div>
    <w:div w:id="1575163034">
      <w:bodyDiv w:val="1"/>
      <w:marLeft w:val="0"/>
      <w:marRight w:val="0"/>
      <w:marTop w:val="0"/>
      <w:marBottom w:val="0"/>
      <w:divBdr>
        <w:top w:val="none" w:sz="0" w:space="0" w:color="auto"/>
        <w:left w:val="none" w:sz="0" w:space="0" w:color="auto"/>
        <w:bottom w:val="none" w:sz="0" w:space="0" w:color="auto"/>
        <w:right w:val="none" w:sz="0" w:space="0" w:color="auto"/>
      </w:divBdr>
    </w:div>
    <w:div w:id="1652758197">
      <w:bodyDiv w:val="1"/>
      <w:marLeft w:val="0"/>
      <w:marRight w:val="0"/>
      <w:marTop w:val="0"/>
      <w:marBottom w:val="0"/>
      <w:divBdr>
        <w:top w:val="none" w:sz="0" w:space="0" w:color="auto"/>
        <w:left w:val="none" w:sz="0" w:space="0" w:color="auto"/>
        <w:bottom w:val="none" w:sz="0" w:space="0" w:color="auto"/>
        <w:right w:val="none" w:sz="0" w:space="0" w:color="auto"/>
      </w:divBdr>
    </w:div>
    <w:div w:id="1653755110">
      <w:bodyDiv w:val="1"/>
      <w:marLeft w:val="0"/>
      <w:marRight w:val="0"/>
      <w:marTop w:val="0"/>
      <w:marBottom w:val="0"/>
      <w:divBdr>
        <w:top w:val="none" w:sz="0" w:space="0" w:color="auto"/>
        <w:left w:val="none" w:sz="0" w:space="0" w:color="auto"/>
        <w:bottom w:val="none" w:sz="0" w:space="0" w:color="auto"/>
        <w:right w:val="none" w:sz="0" w:space="0" w:color="auto"/>
      </w:divBdr>
    </w:div>
    <w:div w:id="1722289404">
      <w:bodyDiv w:val="1"/>
      <w:marLeft w:val="0"/>
      <w:marRight w:val="0"/>
      <w:marTop w:val="0"/>
      <w:marBottom w:val="0"/>
      <w:divBdr>
        <w:top w:val="none" w:sz="0" w:space="0" w:color="auto"/>
        <w:left w:val="none" w:sz="0" w:space="0" w:color="auto"/>
        <w:bottom w:val="none" w:sz="0" w:space="0" w:color="auto"/>
        <w:right w:val="none" w:sz="0" w:space="0" w:color="auto"/>
      </w:divBdr>
    </w:div>
    <w:div w:id="1794860501">
      <w:bodyDiv w:val="1"/>
      <w:marLeft w:val="0"/>
      <w:marRight w:val="0"/>
      <w:marTop w:val="0"/>
      <w:marBottom w:val="0"/>
      <w:divBdr>
        <w:top w:val="none" w:sz="0" w:space="0" w:color="auto"/>
        <w:left w:val="none" w:sz="0" w:space="0" w:color="auto"/>
        <w:bottom w:val="none" w:sz="0" w:space="0" w:color="auto"/>
        <w:right w:val="none" w:sz="0" w:space="0" w:color="auto"/>
      </w:divBdr>
      <w:divsChild>
        <w:div w:id="209419474">
          <w:marLeft w:val="0"/>
          <w:marRight w:val="0"/>
          <w:marTop w:val="0"/>
          <w:marBottom w:val="0"/>
          <w:divBdr>
            <w:top w:val="none" w:sz="0" w:space="0" w:color="auto"/>
            <w:left w:val="none" w:sz="0" w:space="0" w:color="auto"/>
            <w:bottom w:val="none" w:sz="0" w:space="0" w:color="auto"/>
            <w:right w:val="none" w:sz="0" w:space="0" w:color="auto"/>
          </w:divBdr>
        </w:div>
        <w:div w:id="1049186850">
          <w:marLeft w:val="0"/>
          <w:marRight w:val="0"/>
          <w:marTop w:val="0"/>
          <w:marBottom w:val="0"/>
          <w:divBdr>
            <w:top w:val="none" w:sz="0" w:space="0" w:color="auto"/>
            <w:left w:val="none" w:sz="0" w:space="0" w:color="auto"/>
            <w:bottom w:val="none" w:sz="0" w:space="0" w:color="auto"/>
            <w:right w:val="none" w:sz="0" w:space="0" w:color="auto"/>
          </w:divBdr>
        </w:div>
        <w:div w:id="2100563932">
          <w:marLeft w:val="0"/>
          <w:marRight w:val="0"/>
          <w:marTop w:val="0"/>
          <w:marBottom w:val="0"/>
          <w:divBdr>
            <w:top w:val="none" w:sz="0" w:space="0" w:color="auto"/>
            <w:left w:val="none" w:sz="0" w:space="0" w:color="auto"/>
            <w:bottom w:val="none" w:sz="0" w:space="0" w:color="auto"/>
            <w:right w:val="none" w:sz="0" w:space="0" w:color="auto"/>
          </w:divBdr>
          <w:divsChild>
            <w:div w:id="119107728">
              <w:marLeft w:val="0"/>
              <w:marRight w:val="0"/>
              <w:marTop w:val="0"/>
              <w:marBottom w:val="0"/>
              <w:divBdr>
                <w:top w:val="none" w:sz="0" w:space="0" w:color="auto"/>
                <w:left w:val="none" w:sz="0" w:space="0" w:color="auto"/>
                <w:bottom w:val="none" w:sz="0" w:space="0" w:color="auto"/>
                <w:right w:val="none" w:sz="0" w:space="0" w:color="auto"/>
              </w:divBdr>
            </w:div>
            <w:div w:id="19370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nssgccg.nhs.uk/get-involved/campaigns/download-handi-app/" TargetMode="External"/><Relationship Id="rId18" Type="http://schemas.openxmlformats.org/officeDocument/2006/relationships/hyperlink" Target="https://itunes.apple.com/gb/app/handi-paediatric/id969445171?mt=8"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www.grabajab.net" TargetMode="External"/><Relationship Id="rId7" Type="http://schemas.openxmlformats.org/officeDocument/2006/relationships/settings" Target="settings.xml"/><Relationship Id="rId12" Type="http://schemas.openxmlformats.org/officeDocument/2006/relationships/hyperlink" Target="https://bnssgccg.nhs.uk/get-involved/campaigns/download-handi-app/" TargetMode="External"/><Relationship Id="rId17" Type="http://schemas.openxmlformats.org/officeDocument/2006/relationships/hyperlink" Target="https://play.google.com/store/apps/details?id=com.myoxygen.handi.taunton" TargetMode="External"/><Relationship Id="rId25" Type="http://schemas.openxmlformats.org/officeDocument/2006/relationships/hyperlink" Target="https://bnssghealthiertogether.org.uk/covid-19/covid-vaccination-faq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nssgccg.nhs.uk/get-involved/campaigns/download-handi-app/" TargetMode="External"/><Relationship Id="rId20" Type="http://schemas.openxmlformats.org/officeDocument/2006/relationships/hyperlink" Target="http://www.bnssghealthiertogether.org.uk" TargetMode="External"/><Relationship Id="rId29" Type="http://schemas.openxmlformats.org/officeDocument/2006/relationships/hyperlink" Target="http://www.southglos.gov.uk/coronavi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nssgccg.nhs.uk/get-involved/campaigns/download-handi-app/" TargetMode="External"/><Relationship Id="rId24" Type="http://schemas.openxmlformats.org/officeDocument/2006/relationships/hyperlink" Target="http://www.southglos.gov.uk/financial-support-for-resident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ay.google.com/store/apps/details?id=com.myoxygen.handi.taunton" TargetMode="External"/><Relationship Id="rId23" Type="http://schemas.openxmlformats.org/officeDocument/2006/relationships/hyperlink" Target="http://www.southglos.gov.uk/community-resilience-fund" TargetMode="External"/><Relationship Id="rId28" Type="http://schemas.openxmlformats.org/officeDocument/2006/relationships/image" Target="media/image3.png"/><Relationship Id="Rafb1e40b8829457c"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www.youtube.com/watch?v=R5rFuZidiN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nssgccg.nhs.uk/get-involved/campaigns/download-handi-app/" TargetMode="External"/><Relationship Id="rId22" Type="http://schemas.openxmlformats.org/officeDocument/2006/relationships/hyperlink" Target="https://www.gov.uk/government/publications/covid-19-vaccination-resources-for-children-and-young-people/covid-19-vaccination-a-guide-for-eligible-children-and-young-people" TargetMode="External"/><Relationship Id="rId27" Type="http://schemas.openxmlformats.org/officeDocument/2006/relationships/image" Target="media/image2.emf"/><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8\Downloads\SGC%20letter%20cah%20with%20director%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ED94F5FC9F2E4581BEAC0C726513EF" ma:contentTypeVersion="13" ma:contentTypeDescription="Create a new document." ma:contentTypeScope="" ma:versionID="d8b86d06f5d85ff64ed5644b430d5b1d">
  <xsd:schema xmlns:xsd="http://www.w3.org/2001/XMLSchema" xmlns:xs="http://www.w3.org/2001/XMLSchema" xmlns:p="http://schemas.microsoft.com/office/2006/metadata/properties" xmlns:ns3="3b4782a5-a9ee-456e-8d82-a8a39ba4935e" xmlns:ns4="8477ab6d-d3e1-4e5e-aabc-d3c2db26aa2b" targetNamespace="http://schemas.microsoft.com/office/2006/metadata/properties" ma:root="true" ma:fieldsID="24504a86a4f91b1d1633548797dd9e23" ns3:_="" ns4:_="">
    <xsd:import namespace="3b4782a5-a9ee-456e-8d82-a8a39ba4935e"/>
    <xsd:import namespace="8477ab6d-d3e1-4e5e-aabc-d3c2db26aa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782a5-a9ee-456e-8d82-a8a39ba49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77ab6d-d3e1-4e5e-aabc-d3c2db26aa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5E679-CAF6-4050-A001-92971D6FF3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BCB96B-ADDC-4F73-8AC0-9D5DF986902C}">
  <ds:schemaRefs>
    <ds:schemaRef ds:uri="http://schemas.microsoft.com/sharepoint/v3/contenttype/forms"/>
  </ds:schemaRefs>
</ds:datastoreItem>
</file>

<file path=customXml/itemProps3.xml><?xml version="1.0" encoding="utf-8"?>
<ds:datastoreItem xmlns:ds="http://schemas.openxmlformats.org/officeDocument/2006/customXml" ds:itemID="{8A8FF521-C622-40BC-9F84-D31B4F0E8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782a5-a9ee-456e-8d82-a8a39ba4935e"/>
    <ds:schemaRef ds:uri="8477ab6d-d3e1-4e5e-aabc-d3c2db26a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2D62D-4656-4B7F-BC09-EE4E4DBF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SGC letter cah with director (1)</Template>
  <TotalTime>1</TotalTime>
  <Pages>4</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South Gloucestershire</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Harrington</dc:creator>
  <cp:keywords/>
  <dc:description/>
  <cp:lastModifiedBy>Jennifer Waller</cp:lastModifiedBy>
  <cp:revision>2</cp:revision>
  <cp:lastPrinted>2013-01-07T09:43:00Z</cp:lastPrinted>
  <dcterms:created xsi:type="dcterms:W3CDTF">2021-09-03T08:28:00Z</dcterms:created>
  <dcterms:modified xsi:type="dcterms:W3CDTF">2021-09-03T08:28:00Z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0x0101003FED94F5FC9F2E4581BEAC0C726513EF</vt:lpwstr>
  </property>
</Properties>
</file>